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30B69" w14:textId="77777777" w:rsidR="000F4110" w:rsidRPr="000F4110" w:rsidRDefault="000F4110" w:rsidP="000F4110">
      <w:pPr>
        <w:pStyle w:val="Heading1"/>
        <w:rPr>
          <w:i/>
          <w:iCs/>
          <w:sz w:val="32"/>
          <w:szCs w:val="32"/>
        </w:rPr>
      </w:pPr>
      <w:r w:rsidRPr="000F4110">
        <w:rPr>
          <w:sz w:val="32"/>
          <w:szCs w:val="32"/>
        </w:rPr>
        <w:t>Supplemental material</w:t>
      </w:r>
    </w:p>
    <w:p w14:paraId="3AD4DCD7" w14:textId="77777777" w:rsidR="000F4110" w:rsidRDefault="000F4110" w:rsidP="004A5612">
      <w:pPr>
        <w:pStyle w:val="Head"/>
        <w:spacing w:before="0" w:after="0"/>
        <w:jc w:val="left"/>
        <w:rPr>
          <w:b w:val="0"/>
          <w:bCs w:val="0"/>
          <w:sz w:val="32"/>
          <w:szCs w:val="32"/>
        </w:rPr>
      </w:pPr>
    </w:p>
    <w:p w14:paraId="06B0CEE6" w14:textId="6A8992E2" w:rsidR="00992F95" w:rsidRPr="004A5612" w:rsidRDefault="004A5612" w:rsidP="004A5612">
      <w:pPr>
        <w:pStyle w:val="Head"/>
        <w:spacing w:before="0" w:after="0"/>
        <w:jc w:val="left"/>
        <w:rPr>
          <w:b w:val="0"/>
          <w:bCs w:val="0"/>
          <w:sz w:val="32"/>
          <w:szCs w:val="32"/>
        </w:rPr>
      </w:pPr>
      <w:r w:rsidRPr="004A5612">
        <w:rPr>
          <w:b w:val="0"/>
          <w:bCs w:val="0"/>
          <w:sz w:val="32"/>
          <w:szCs w:val="32"/>
        </w:rPr>
        <w:t>A global atlas of artificial light at night under the sea</w:t>
      </w:r>
    </w:p>
    <w:p w14:paraId="47FDFA70" w14:textId="5413CD59" w:rsidR="00992F95" w:rsidRPr="00992F95" w:rsidRDefault="00992F95" w:rsidP="00992F95">
      <w:pPr>
        <w:pStyle w:val="Teaser"/>
        <w:spacing w:before="0"/>
      </w:pPr>
    </w:p>
    <w:p w14:paraId="757D6CF5" w14:textId="77777777" w:rsidR="00992F95" w:rsidRPr="009F70CB" w:rsidRDefault="00992F95" w:rsidP="000D32B7">
      <w:r w:rsidRPr="009F70CB">
        <w:t>T. J. Smyth</w:t>
      </w:r>
      <w:r w:rsidRPr="009F70CB">
        <w:rPr>
          <w:vertAlign w:val="superscript"/>
        </w:rPr>
        <w:t>1</w:t>
      </w:r>
      <w:r w:rsidRPr="009F70CB">
        <w:t>*, A. E. Wright</w:t>
      </w:r>
      <w:r w:rsidRPr="009F70CB">
        <w:rPr>
          <w:vertAlign w:val="superscript"/>
        </w:rPr>
        <w:t>1</w:t>
      </w:r>
      <w:r w:rsidRPr="009F70CB">
        <w:t>, D. McKee</w:t>
      </w:r>
      <w:r w:rsidRPr="009F70CB">
        <w:rPr>
          <w:vertAlign w:val="superscript"/>
        </w:rPr>
        <w:t>2,3</w:t>
      </w:r>
      <w:r w:rsidRPr="009F70CB">
        <w:t>, S. Tidau</w:t>
      </w:r>
      <w:r w:rsidRPr="009F70CB">
        <w:rPr>
          <w:vertAlign w:val="superscript"/>
        </w:rPr>
        <w:t>4</w:t>
      </w:r>
      <w:r w:rsidRPr="009F70CB">
        <w:t>†</w:t>
      </w:r>
      <w:r w:rsidRPr="009F70CB">
        <w:rPr>
          <w:vertAlign w:val="superscript"/>
        </w:rPr>
        <w:t>,5</w:t>
      </w:r>
      <w:r w:rsidRPr="009F70CB">
        <w:t>, R. Tamir</w:t>
      </w:r>
      <w:r w:rsidRPr="009F70CB">
        <w:rPr>
          <w:vertAlign w:val="superscript"/>
        </w:rPr>
        <w:t>6,7</w:t>
      </w:r>
      <w:r w:rsidRPr="009F70CB">
        <w:t>, Z. Dubinsky</w:t>
      </w:r>
      <w:r w:rsidRPr="009F70CB">
        <w:rPr>
          <w:vertAlign w:val="superscript"/>
        </w:rPr>
        <w:t>6</w:t>
      </w:r>
      <w:r w:rsidRPr="009F70CB">
        <w:t>, D. Iluz</w:t>
      </w:r>
      <w:r w:rsidRPr="009F70CB">
        <w:rPr>
          <w:vertAlign w:val="superscript"/>
        </w:rPr>
        <w:t>6,8</w:t>
      </w:r>
      <w:r w:rsidRPr="009F70CB">
        <w:t>, T. W. Davies</w:t>
      </w:r>
      <w:r w:rsidRPr="009F70CB">
        <w:rPr>
          <w:vertAlign w:val="superscript"/>
        </w:rPr>
        <w:t>4</w:t>
      </w:r>
      <w:r w:rsidRPr="009F70CB">
        <w:t>†</w:t>
      </w:r>
      <w:r w:rsidRPr="009F70CB">
        <w:rPr>
          <w:vertAlign w:val="superscript"/>
        </w:rPr>
        <w:t>,5</w:t>
      </w:r>
      <w:r w:rsidRPr="009F70CB">
        <w:t xml:space="preserve"> </w:t>
      </w:r>
    </w:p>
    <w:p w14:paraId="67C9DDC6" w14:textId="77777777" w:rsidR="00992F95" w:rsidRPr="00992F95" w:rsidRDefault="00992F95" w:rsidP="00992F95">
      <w:pPr>
        <w:pStyle w:val="Paragraph"/>
        <w:spacing w:before="0"/>
        <w:ind w:firstLine="0"/>
        <w:rPr>
          <w:b/>
        </w:rPr>
      </w:pPr>
    </w:p>
    <w:p w14:paraId="36D635A1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rPr>
          <w:sz w:val="22"/>
          <w:szCs w:val="22"/>
        </w:rPr>
      </w:pPr>
      <w:r w:rsidRPr="009F70CB">
        <w:rPr>
          <w:sz w:val="22"/>
          <w:szCs w:val="22"/>
        </w:rPr>
        <w:t>Plymouth Marine Laboratory, Prospect Place, Plymouth, Devon, UK, PL1 3DH</w:t>
      </w:r>
    </w:p>
    <w:p w14:paraId="52D43389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rPr>
          <w:sz w:val="22"/>
          <w:szCs w:val="22"/>
        </w:rPr>
      </w:pPr>
      <w:r w:rsidRPr="009F70CB">
        <w:rPr>
          <w:sz w:val="22"/>
          <w:szCs w:val="22"/>
        </w:rPr>
        <w:t xml:space="preserve">Physics Department, University of Strathclyde, 107 </w:t>
      </w:r>
      <w:proofErr w:type="spellStart"/>
      <w:r w:rsidRPr="009F70CB">
        <w:rPr>
          <w:sz w:val="22"/>
          <w:szCs w:val="22"/>
        </w:rPr>
        <w:t>Rottenrow</w:t>
      </w:r>
      <w:proofErr w:type="spellEnd"/>
      <w:r w:rsidRPr="009F70CB">
        <w:rPr>
          <w:sz w:val="22"/>
          <w:szCs w:val="22"/>
        </w:rPr>
        <w:t>, Glasgow, Scotland, G4 0NG</w:t>
      </w:r>
    </w:p>
    <w:p w14:paraId="31C9E4A3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rPr>
          <w:rFonts w:eastAsiaTheme="minorEastAsia"/>
          <w:sz w:val="22"/>
          <w:szCs w:val="22"/>
        </w:rPr>
      </w:pPr>
      <w:r w:rsidRPr="009F70CB">
        <w:rPr>
          <w:rFonts w:eastAsiaTheme="minorEastAsia"/>
          <w:sz w:val="22"/>
          <w:szCs w:val="22"/>
        </w:rPr>
        <w:t xml:space="preserve">Department Arctic and Marine Biology, Faculty for Bioscience, Fisheries and Economy, </w:t>
      </w:r>
      <w:proofErr w:type="spellStart"/>
      <w:r w:rsidRPr="009F70CB">
        <w:rPr>
          <w:rFonts w:eastAsiaTheme="minorEastAsia"/>
          <w:sz w:val="22"/>
          <w:szCs w:val="22"/>
        </w:rPr>
        <w:t>UiT</w:t>
      </w:r>
      <w:proofErr w:type="spellEnd"/>
      <w:r w:rsidRPr="009F70CB">
        <w:rPr>
          <w:rFonts w:eastAsiaTheme="minorEastAsia"/>
          <w:sz w:val="22"/>
          <w:szCs w:val="22"/>
        </w:rPr>
        <w:t xml:space="preserve"> </w:t>
      </w:r>
      <w:proofErr w:type="gramStart"/>
      <w:r w:rsidRPr="009F70CB">
        <w:rPr>
          <w:rFonts w:eastAsiaTheme="minorEastAsia"/>
          <w:sz w:val="22"/>
          <w:szCs w:val="22"/>
        </w:rPr>
        <w:t>The</w:t>
      </w:r>
      <w:proofErr w:type="gramEnd"/>
      <w:r w:rsidRPr="009F70CB">
        <w:rPr>
          <w:rFonts w:eastAsiaTheme="minorEastAsia"/>
          <w:sz w:val="22"/>
          <w:szCs w:val="22"/>
        </w:rPr>
        <w:t xml:space="preserve"> Arctic University of Norway, </w:t>
      </w:r>
      <w:proofErr w:type="spellStart"/>
      <w:r w:rsidRPr="009F70CB">
        <w:rPr>
          <w:rFonts w:eastAsiaTheme="minorEastAsia"/>
          <w:sz w:val="22"/>
          <w:szCs w:val="22"/>
        </w:rPr>
        <w:t>Tromsø</w:t>
      </w:r>
      <w:proofErr w:type="spellEnd"/>
      <w:r w:rsidRPr="009F70CB">
        <w:rPr>
          <w:rFonts w:eastAsiaTheme="minorEastAsia"/>
          <w:sz w:val="22"/>
          <w:szCs w:val="22"/>
        </w:rPr>
        <w:t>, Norway</w:t>
      </w:r>
    </w:p>
    <w:p w14:paraId="29552133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rPr>
          <w:sz w:val="22"/>
          <w:szCs w:val="22"/>
        </w:rPr>
      </w:pPr>
      <w:r w:rsidRPr="009F70CB">
        <w:rPr>
          <w:sz w:val="22"/>
          <w:szCs w:val="22"/>
        </w:rPr>
        <w:t>School of Biological and Marine Sciences, University of Plymouth, Drake Circus, Plymouth, UK, PL4 8AA</w:t>
      </w:r>
    </w:p>
    <w:p w14:paraId="41E76F27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rPr>
          <w:sz w:val="22"/>
          <w:szCs w:val="22"/>
        </w:rPr>
      </w:pPr>
      <w:r w:rsidRPr="009F70CB">
        <w:rPr>
          <w:sz w:val="22"/>
          <w:szCs w:val="22"/>
        </w:rPr>
        <w:t>School of Ocean Sciences, University of Bangor, Menai Bridge, Anglesey, UK, LL59 5AB</w:t>
      </w:r>
    </w:p>
    <w:p w14:paraId="66A00BE6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ind w:left="1077" w:hanging="357"/>
        <w:rPr>
          <w:sz w:val="22"/>
          <w:szCs w:val="22"/>
        </w:rPr>
      </w:pPr>
      <w:r w:rsidRPr="009F70CB">
        <w:rPr>
          <w:sz w:val="22"/>
          <w:szCs w:val="22"/>
        </w:rPr>
        <w:t>The Mina &amp; Everard Goodman Faculty of Life Sciences, Bar-</w:t>
      </w:r>
      <w:proofErr w:type="spellStart"/>
      <w:r w:rsidRPr="009F70CB">
        <w:rPr>
          <w:sz w:val="22"/>
          <w:szCs w:val="22"/>
        </w:rPr>
        <w:t>Ilan</w:t>
      </w:r>
      <w:proofErr w:type="spellEnd"/>
      <w:r w:rsidRPr="009F70CB">
        <w:rPr>
          <w:sz w:val="22"/>
          <w:szCs w:val="22"/>
        </w:rPr>
        <w:t xml:space="preserve"> University, Ramat-Gan 5290002, Israel</w:t>
      </w:r>
    </w:p>
    <w:p w14:paraId="24F56381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ind w:left="1077" w:hanging="357"/>
        <w:rPr>
          <w:sz w:val="22"/>
          <w:szCs w:val="22"/>
        </w:rPr>
      </w:pPr>
      <w:r w:rsidRPr="009F70CB">
        <w:rPr>
          <w:sz w:val="22"/>
          <w:szCs w:val="22"/>
        </w:rPr>
        <w:t xml:space="preserve">The Interuniversity Institute for Marine Sciences of </w:t>
      </w:r>
      <w:proofErr w:type="spellStart"/>
      <w:r w:rsidRPr="009F70CB">
        <w:rPr>
          <w:sz w:val="22"/>
          <w:szCs w:val="22"/>
        </w:rPr>
        <w:t>Eilat</w:t>
      </w:r>
      <w:proofErr w:type="spellEnd"/>
      <w:r w:rsidRPr="009F70CB">
        <w:rPr>
          <w:sz w:val="22"/>
          <w:szCs w:val="22"/>
        </w:rPr>
        <w:t xml:space="preserve">, </w:t>
      </w:r>
      <w:proofErr w:type="spellStart"/>
      <w:r w:rsidRPr="009F70CB">
        <w:rPr>
          <w:sz w:val="22"/>
          <w:szCs w:val="22"/>
        </w:rPr>
        <w:t>Eilat</w:t>
      </w:r>
      <w:proofErr w:type="spellEnd"/>
      <w:r w:rsidRPr="009F70CB">
        <w:rPr>
          <w:sz w:val="22"/>
          <w:szCs w:val="22"/>
        </w:rPr>
        <w:t>, Israel</w:t>
      </w:r>
    </w:p>
    <w:p w14:paraId="74F70362" w14:textId="77777777" w:rsidR="00992F95" w:rsidRPr="009F70CB" w:rsidRDefault="00992F95" w:rsidP="00992F95">
      <w:pPr>
        <w:pStyle w:val="Paragraph"/>
        <w:numPr>
          <w:ilvl w:val="0"/>
          <w:numId w:val="17"/>
        </w:numPr>
        <w:spacing w:before="0"/>
        <w:ind w:left="1077" w:hanging="357"/>
        <w:rPr>
          <w:sz w:val="22"/>
          <w:szCs w:val="22"/>
        </w:rPr>
      </w:pPr>
      <w:r w:rsidRPr="009F70CB">
        <w:rPr>
          <w:sz w:val="22"/>
          <w:szCs w:val="22"/>
        </w:rPr>
        <w:t xml:space="preserve">Department of Environmental Sciences and Agriculture, Beit </w:t>
      </w:r>
      <w:proofErr w:type="spellStart"/>
      <w:r w:rsidRPr="009F70CB">
        <w:rPr>
          <w:sz w:val="22"/>
          <w:szCs w:val="22"/>
        </w:rPr>
        <w:t>Berl</w:t>
      </w:r>
      <w:proofErr w:type="spellEnd"/>
      <w:r w:rsidRPr="009F70CB">
        <w:rPr>
          <w:sz w:val="22"/>
          <w:szCs w:val="22"/>
        </w:rPr>
        <w:t xml:space="preserve"> Academic College, Israel</w:t>
      </w:r>
    </w:p>
    <w:p w14:paraId="4349B74B" w14:textId="77777777" w:rsidR="00992F95" w:rsidRPr="00992F95" w:rsidRDefault="00992F95" w:rsidP="00992F95">
      <w:pPr>
        <w:pStyle w:val="Paragraph"/>
        <w:spacing w:before="0"/>
        <w:ind w:firstLine="0"/>
      </w:pPr>
    </w:p>
    <w:p w14:paraId="7E099946" w14:textId="77777777" w:rsidR="00992F95" w:rsidRPr="00D160A7" w:rsidRDefault="00992F95" w:rsidP="00992F95">
      <w:pPr>
        <w:pStyle w:val="Paragraph"/>
        <w:spacing w:before="0"/>
        <w:ind w:firstLine="0"/>
        <w:rPr>
          <w:i/>
          <w:sz w:val="22"/>
          <w:szCs w:val="22"/>
        </w:rPr>
      </w:pPr>
      <w:r w:rsidRPr="00D160A7">
        <w:rPr>
          <w:i/>
          <w:sz w:val="22"/>
          <w:szCs w:val="22"/>
        </w:rPr>
        <w:t>* Corresponding author: tjsm@pml.ac.uk</w:t>
      </w:r>
    </w:p>
    <w:p w14:paraId="230433CE" w14:textId="5FBB6829" w:rsidR="00992F95" w:rsidRPr="004E7BBC" w:rsidRDefault="00992F95" w:rsidP="00992F95">
      <w:pPr>
        <w:pStyle w:val="AbstractSummary"/>
        <w:spacing w:before="0"/>
        <w:rPr>
          <w:b/>
          <w:i/>
          <w:sz w:val="22"/>
          <w:szCs w:val="22"/>
        </w:rPr>
      </w:pPr>
      <w:r w:rsidRPr="00D160A7">
        <w:rPr>
          <w:i/>
          <w:sz w:val="22"/>
          <w:szCs w:val="22"/>
        </w:rPr>
        <w:t>† Present address</w:t>
      </w:r>
    </w:p>
    <w:p w14:paraId="2129D014" w14:textId="4DC790E3" w:rsidR="00F9174F" w:rsidRDefault="00F9174F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4C77974E" w14:textId="77777777" w:rsidR="00F9174F" w:rsidRPr="003B15C8" w:rsidRDefault="00F9174F" w:rsidP="00F9174F">
      <w:pPr>
        <w:keepNext/>
        <w:rPr>
          <w:bCs/>
          <w:szCs w:val="24"/>
        </w:rPr>
      </w:pPr>
      <w:r w:rsidRPr="003B15C8">
        <w:rPr>
          <w:bCs/>
          <w:noProof/>
          <w:szCs w:val="24"/>
          <w:lang w:val="en-US" w:eastAsia="en-US"/>
        </w:rPr>
        <w:lastRenderedPageBreak/>
        <w:drawing>
          <wp:inline distT="0" distB="0" distL="0" distR="0" wp14:anchorId="7E377736" wp14:editId="30E560AF">
            <wp:extent cx="5029200" cy="2809875"/>
            <wp:effectExtent l="0" t="0" r="0" b="9525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-water_clear-sky_ALAN_Zc_Month-05_20S_60N_-180W_-50E_NAm.nc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39854" r="8224" b="13305"/>
                    <a:stretch/>
                  </pic:blipFill>
                  <pic:spPr bwMode="auto">
                    <a:xfrm>
                      <a:off x="0" y="0"/>
                      <a:ext cx="50292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56B8" w14:textId="122F1A2F" w:rsidR="00F9174F" w:rsidRPr="003B15C8" w:rsidRDefault="00F9174F" w:rsidP="00F9174F">
      <w:pPr>
        <w:rPr>
          <w:b/>
        </w:rPr>
      </w:pPr>
      <w:r w:rsidRPr="006439CD">
        <w:rPr>
          <w:b/>
          <w:bCs/>
        </w:rPr>
        <w:t>Fig</w:t>
      </w:r>
      <w:r w:rsidR="00F36257">
        <w:rPr>
          <w:b/>
          <w:bCs/>
        </w:rPr>
        <w:t>ure</w:t>
      </w:r>
      <w:r w:rsidRPr="006439CD">
        <w:rPr>
          <w:b/>
          <w:bCs/>
        </w:rPr>
        <w:t xml:space="preserve"> S</w:t>
      </w:r>
      <w:r w:rsidRPr="006439CD">
        <w:rPr>
          <w:b/>
          <w:bCs/>
        </w:rPr>
        <w:fldChar w:fldCharType="begin"/>
      </w:r>
      <w:r w:rsidRPr="006439CD">
        <w:rPr>
          <w:b/>
          <w:bCs/>
        </w:rPr>
        <w:instrText xml:space="preserve"> SEQ Figure_S \* ARABIC </w:instrText>
      </w:r>
      <w:r w:rsidRPr="006439CD">
        <w:rPr>
          <w:b/>
          <w:bCs/>
        </w:rPr>
        <w:fldChar w:fldCharType="separate"/>
      </w:r>
      <w:r w:rsidRPr="006439CD">
        <w:rPr>
          <w:b/>
          <w:bCs/>
          <w:noProof/>
        </w:rPr>
        <w:t>1</w:t>
      </w:r>
      <w:r w:rsidRPr="006439CD">
        <w:rPr>
          <w:b/>
          <w:bCs/>
        </w:rPr>
        <w:fldChar w:fldCharType="end"/>
      </w:r>
      <w:r w:rsidRPr="006439CD">
        <w:rPr>
          <w:b/>
          <w:bCs/>
        </w:rPr>
        <w:t xml:space="preserve">. Critical </w:t>
      </w:r>
      <w:r w:rsidR="00C0191E">
        <w:rPr>
          <w:b/>
          <w:bCs/>
        </w:rPr>
        <w:t>d</w:t>
      </w:r>
      <w:r w:rsidRPr="006439CD">
        <w:rPr>
          <w:b/>
          <w:bCs/>
        </w:rPr>
        <w:t>epth (</w:t>
      </w:r>
      <w:proofErr w:type="spellStart"/>
      <w:r w:rsidRPr="006439CD">
        <w:rPr>
          <w:b/>
          <w:bCs/>
        </w:rPr>
        <w:t>Z</w:t>
      </w:r>
      <w:r w:rsidRPr="006439CD">
        <w:rPr>
          <w:b/>
          <w:bCs/>
          <w:vertAlign w:val="subscript"/>
        </w:rPr>
        <w:t>c</w:t>
      </w:r>
      <w:proofErr w:type="spellEnd"/>
      <w:r w:rsidRPr="006439CD">
        <w:rPr>
          <w:b/>
          <w:bCs/>
        </w:rPr>
        <w:t>) for climatological May for North America</w:t>
      </w:r>
      <w:r w:rsidRPr="003B15C8">
        <w:t xml:space="preserve">.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</w:t>
      </w:r>
    </w:p>
    <w:p w14:paraId="12AF8572" w14:textId="77777777" w:rsidR="00F9174F" w:rsidRPr="003B15C8" w:rsidRDefault="00F9174F" w:rsidP="00F9174F">
      <w:pPr>
        <w:rPr>
          <w:bCs/>
          <w:szCs w:val="24"/>
        </w:rPr>
      </w:pPr>
      <w:r w:rsidRPr="003B15C8">
        <w:rPr>
          <w:bCs/>
          <w:szCs w:val="24"/>
        </w:rPr>
        <w:br w:type="page"/>
      </w:r>
    </w:p>
    <w:p w14:paraId="729F2D85" w14:textId="77777777" w:rsidR="00F9174F" w:rsidRPr="003B15C8" w:rsidRDefault="00F9174F" w:rsidP="00F9174F">
      <w:pPr>
        <w:rPr>
          <w:bCs/>
          <w:szCs w:val="24"/>
        </w:rPr>
      </w:pPr>
    </w:p>
    <w:p w14:paraId="5FA22F9D" w14:textId="77777777" w:rsidR="00F9174F" w:rsidRPr="003B15C8" w:rsidRDefault="00F9174F" w:rsidP="00F9174F">
      <w:pPr>
        <w:pStyle w:val="Acknowledgement"/>
        <w:keepNext/>
        <w:spacing w:before="0"/>
        <w:ind w:firstLine="0"/>
        <w:rPr>
          <w:bCs/>
        </w:rPr>
      </w:pPr>
      <w:r w:rsidRPr="003B15C8">
        <w:rPr>
          <w:bCs/>
          <w:noProof/>
        </w:rPr>
        <w:drawing>
          <wp:inline distT="0" distB="0" distL="0" distR="0" wp14:anchorId="6ABADC09" wp14:editId="1D982388">
            <wp:extent cx="5286375" cy="2933700"/>
            <wp:effectExtent l="0" t="0" r="9525" b="0"/>
            <wp:docPr id="16" name="Picture 1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-water_clear-sky_ALAN_Zc_Month-05_0S_20N_-120W_-60E_CAm.nc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38107" r="6320" b="12988"/>
                    <a:stretch/>
                  </pic:blipFill>
                  <pic:spPr bwMode="auto">
                    <a:xfrm>
                      <a:off x="0" y="0"/>
                      <a:ext cx="52863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9943E" w14:textId="340C4B27" w:rsidR="00F9174F" w:rsidRPr="003B15C8" w:rsidRDefault="00F9174F" w:rsidP="00F9174F">
      <w:pPr>
        <w:rPr>
          <w:b/>
        </w:rPr>
      </w:pPr>
      <w:r w:rsidRPr="003D1819">
        <w:rPr>
          <w:b/>
          <w:bCs/>
        </w:rPr>
        <w:t>Fig</w:t>
      </w:r>
      <w:r w:rsidR="00F36257">
        <w:rPr>
          <w:b/>
          <w:bCs/>
        </w:rPr>
        <w:t>ure</w:t>
      </w:r>
      <w:r w:rsidRPr="003D1819">
        <w:rPr>
          <w:b/>
          <w:bCs/>
        </w:rPr>
        <w:t xml:space="preserve"> S</w:t>
      </w:r>
      <w:r w:rsidRPr="003D1819">
        <w:rPr>
          <w:b/>
          <w:bCs/>
        </w:rPr>
        <w:fldChar w:fldCharType="begin"/>
      </w:r>
      <w:r w:rsidRPr="003D1819">
        <w:rPr>
          <w:b/>
          <w:bCs/>
        </w:rPr>
        <w:instrText xml:space="preserve"> SEQ Figure_S \* ARABIC </w:instrText>
      </w:r>
      <w:r w:rsidRPr="003D1819">
        <w:rPr>
          <w:b/>
          <w:bCs/>
        </w:rPr>
        <w:fldChar w:fldCharType="separate"/>
      </w:r>
      <w:r w:rsidRPr="003D1819">
        <w:rPr>
          <w:b/>
          <w:bCs/>
          <w:noProof/>
        </w:rPr>
        <w:t>2</w:t>
      </w:r>
      <w:r w:rsidRPr="003D1819">
        <w:rPr>
          <w:b/>
          <w:bCs/>
        </w:rPr>
        <w:fldChar w:fldCharType="end"/>
      </w:r>
      <w:r w:rsidRPr="003D1819">
        <w:rPr>
          <w:b/>
          <w:bCs/>
        </w:rPr>
        <w:t xml:space="preserve">. Critical </w:t>
      </w:r>
      <w:r w:rsidR="00C0191E">
        <w:rPr>
          <w:b/>
          <w:bCs/>
        </w:rPr>
        <w:t>d</w:t>
      </w:r>
      <w:r w:rsidRPr="003D1819">
        <w:rPr>
          <w:b/>
          <w:bCs/>
        </w:rPr>
        <w:t>epth (</w:t>
      </w:r>
      <w:proofErr w:type="spellStart"/>
      <w:r w:rsidRPr="003D1819">
        <w:rPr>
          <w:b/>
          <w:bCs/>
        </w:rPr>
        <w:t>Z</w:t>
      </w:r>
      <w:r w:rsidRPr="003D1819">
        <w:rPr>
          <w:b/>
          <w:bCs/>
          <w:vertAlign w:val="subscript"/>
        </w:rPr>
        <w:t>c</w:t>
      </w:r>
      <w:proofErr w:type="spellEnd"/>
      <w:r w:rsidRPr="003D1819">
        <w:rPr>
          <w:b/>
          <w:bCs/>
        </w:rPr>
        <w:t>) for climatological May for Central America.</w:t>
      </w:r>
      <w:r w:rsidRPr="003B15C8">
        <w:t xml:space="preserve">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</w:t>
      </w:r>
    </w:p>
    <w:p w14:paraId="4688F22E" w14:textId="77777777" w:rsidR="00F9174F" w:rsidRPr="003B15C8" w:rsidRDefault="00F9174F" w:rsidP="00F9174F">
      <w:pPr>
        <w:rPr>
          <w:bCs/>
          <w:szCs w:val="24"/>
        </w:rPr>
      </w:pPr>
      <w:r w:rsidRPr="003B15C8">
        <w:rPr>
          <w:bCs/>
          <w:szCs w:val="24"/>
        </w:rPr>
        <w:br w:type="page"/>
      </w:r>
    </w:p>
    <w:p w14:paraId="0EBF98AB" w14:textId="77777777" w:rsidR="00F9174F" w:rsidRPr="003B15C8" w:rsidRDefault="00F9174F" w:rsidP="00F9174F">
      <w:pPr>
        <w:rPr>
          <w:bCs/>
          <w:szCs w:val="24"/>
        </w:rPr>
      </w:pPr>
    </w:p>
    <w:p w14:paraId="6750964F" w14:textId="77777777" w:rsidR="00F9174F" w:rsidRPr="003B15C8" w:rsidRDefault="00F9174F" w:rsidP="00F9174F">
      <w:pPr>
        <w:pStyle w:val="Acknowledgement"/>
        <w:keepNext/>
        <w:spacing w:before="0"/>
        <w:ind w:firstLine="0"/>
        <w:rPr>
          <w:bCs/>
        </w:rPr>
      </w:pPr>
      <w:r w:rsidRPr="003B15C8">
        <w:rPr>
          <w:bCs/>
          <w:noProof/>
        </w:rPr>
        <w:drawing>
          <wp:inline distT="0" distB="0" distL="0" distR="0" wp14:anchorId="7097DF36" wp14:editId="0D5B0D69">
            <wp:extent cx="4781550" cy="4543425"/>
            <wp:effectExtent l="0" t="0" r="0" b="9525"/>
            <wp:docPr id="17" name="Picture 1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-water_clear-sky_ALAN_Zc_Month-05_-60S_0N_-90W_-30E_SAm.nc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10480" r="8225" b="13782"/>
                    <a:stretch/>
                  </pic:blipFill>
                  <pic:spPr bwMode="auto">
                    <a:xfrm>
                      <a:off x="0" y="0"/>
                      <a:ext cx="478155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34BC3" w14:textId="56ABD4FC" w:rsidR="00F9174F" w:rsidRPr="003B15C8" w:rsidRDefault="00F9174F" w:rsidP="00F9174F">
      <w:pPr>
        <w:rPr>
          <w:b/>
        </w:rPr>
      </w:pPr>
      <w:r w:rsidRPr="003D1819">
        <w:rPr>
          <w:b/>
          <w:bCs/>
        </w:rPr>
        <w:t>Fig</w:t>
      </w:r>
      <w:r w:rsidR="004615F2">
        <w:rPr>
          <w:b/>
          <w:bCs/>
        </w:rPr>
        <w:t>ure</w:t>
      </w:r>
      <w:r w:rsidRPr="003D1819">
        <w:rPr>
          <w:b/>
          <w:bCs/>
        </w:rPr>
        <w:t xml:space="preserve"> S3. Critical </w:t>
      </w:r>
      <w:r w:rsidR="00C0191E">
        <w:rPr>
          <w:b/>
          <w:bCs/>
        </w:rPr>
        <w:t>d</w:t>
      </w:r>
      <w:r w:rsidRPr="003D1819">
        <w:rPr>
          <w:b/>
          <w:bCs/>
        </w:rPr>
        <w:t>epth (</w:t>
      </w:r>
      <w:proofErr w:type="spellStart"/>
      <w:r w:rsidRPr="003D1819">
        <w:rPr>
          <w:b/>
          <w:bCs/>
        </w:rPr>
        <w:t>Z</w:t>
      </w:r>
      <w:r w:rsidRPr="003D1819">
        <w:rPr>
          <w:b/>
          <w:bCs/>
          <w:vertAlign w:val="subscript"/>
        </w:rPr>
        <w:t>c</w:t>
      </w:r>
      <w:proofErr w:type="spellEnd"/>
      <w:r w:rsidRPr="003D1819">
        <w:rPr>
          <w:b/>
          <w:bCs/>
        </w:rPr>
        <w:t>) for climatological May for South America</w:t>
      </w:r>
      <w:r w:rsidRPr="003B15C8">
        <w:t xml:space="preserve">.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(https://doi.pangaea.de/10.1594/PANGAEA.929749).</w:t>
      </w:r>
    </w:p>
    <w:p w14:paraId="289E435F" w14:textId="77777777" w:rsidR="00F9174F" w:rsidRPr="003B15C8" w:rsidRDefault="00F9174F" w:rsidP="00F9174F">
      <w:pPr>
        <w:pStyle w:val="Acknowledgement"/>
        <w:keepNext/>
        <w:spacing w:before="0"/>
        <w:ind w:firstLin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791E331B" wp14:editId="169B9B55">
            <wp:extent cx="5076825" cy="4400550"/>
            <wp:effectExtent l="0" t="0" r="9525" b="0"/>
            <wp:docPr id="18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-water_clear-sky_ALAN_Zc_Month-05_20S_60N_-20W_40E_EuropeMed.nc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t="13179" r="8383" b="13464"/>
                    <a:stretch/>
                  </pic:blipFill>
                  <pic:spPr bwMode="auto">
                    <a:xfrm>
                      <a:off x="0" y="0"/>
                      <a:ext cx="507682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B4A95" w14:textId="19169BC5" w:rsidR="00F9174F" w:rsidRPr="003B15C8" w:rsidRDefault="00F9174F" w:rsidP="00F9174F">
      <w:pPr>
        <w:rPr>
          <w:b/>
        </w:rPr>
      </w:pPr>
      <w:r w:rsidRPr="003D1819">
        <w:rPr>
          <w:b/>
          <w:bCs/>
        </w:rPr>
        <w:t>Fig</w:t>
      </w:r>
      <w:r w:rsidR="004615F2">
        <w:rPr>
          <w:b/>
          <w:bCs/>
        </w:rPr>
        <w:t>ure</w:t>
      </w:r>
      <w:r w:rsidRPr="003D1819">
        <w:rPr>
          <w:b/>
          <w:bCs/>
        </w:rPr>
        <w:t xml:space="preserve"> S4. Critical </w:t>
      </w:r>
      <w:r w:rsidR="00C0191E">
        <w:rPr>
          <w:b/>
          <w:bCs/>
        </w:rPr>
        <w:t>d</w:t>
      </w:r>
      <w:r w:rsidRPr="003D1819">
        <w:rPr>
          <w:b/>
          <w:bCs/>
        </w:rPr>
        <w:t>epth (</w:t>
      </w:r>
      <w:proofErr w:type="spellStart"/>
      <w:r w:rsidRPr="003D1819">
        <w:rPr>
          <w:b/>
          <w:bCs/>
        </w:rPr>
        <w:t>Z</w:t>
      </w:r>
      <w:r w:rsidRPr="003D1819">
        <w:rPr>
          <w:b/>
          <w:bCs/>
          <w:vertAlign w:val="subscript"/>
        </w:rPr>
        <w:t>c</w:t>
      </w:r>
      <w:proofErr w:type="spellEnd"/>
      <w:r w:rsidRPr="003D1819">
        <w:rPr>
          <w:b/>
          <w:bCs/>
        </w:rPr>
        <w:t>) for climatological May for Europe, Northern Africa and Mediterranean.</w:t>
      </w:r>
      <w:r w:rsidRPr="003B15C8">
        <w:t xml:space="preserve">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(https://doi.pangaea.de/10.1594/PANGAEA.929749).</w:t>
      </w:r>
    </w:p>
    <w:p w14:paraId="2CB92360" w14:textId="77777777" w:rsidR="00F9174F" w:rsidRPr="003B15C8" w:rsidRDefault="00F9174F" w:rsidP="00F9174F">
      <w:pPr>
        <w:pStyle w:val="Acknowledgement"/>
        <w:keepNext/>
        <w:spacing w:before="0"/>
        <w:ind w:firstLin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6AA2BD8E" wp14:editId="004EDAD7">
            <wp:extent cx="4924425" cy="4600575"/>
            <wp:effectExtent l="0" t="0" r="9525" b="9525"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-water_clear-sky_ALAN_Zc_Month-05_0S_30N_-20W_20E_NAfr.nc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9686" r="7748" b="13623"/>
                    <a:stretch/>
                  </pic:blipFill>
                  <pic:spPr bwMode="auto">
                    <a:xfrm>
                      <a:off x="0" y="0"/>
                      <a:ext cx="492442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EED45" w14:textId="46FB54CE" w:rsidR="00F9174F" w:rsidRPr="003B15C8" w:rsidRDefault="00F9174F" w:rsidP="00F9174F">
      <w:pPr>
        <w:rPr>
          <w:b/>
        </w:rPr>
      </w:pPr>
      <w:r w:rsidRPr="003D1819">
        <w:rPr>
          <w:b/>
          <w:bCs/>
        </w:rPr>
        <w:t>Fig</w:t>
      </w:r>
      <w:r w:rsidR="004615F2">
        <w:rPr>
          <w:b/>
          <w:bCs/>
        </w:rPr>
        <w:t>ure</w:t>
      </w:r>
      <w:r w:rsidRPr="003D1819">
        <w:rPr>
          <w:b/>
          <w:bCs/>
        </w:rPr>
        <w:t xml:space="preserve"> S5. Critical </w:t>
      </w:r>
      <w:r w:rsidR="00C0191E">
        <w:rPr>
          <w:b/>
          <w:bCs/>
        </w:rPr>
        <w:t>d</w:t>
      </w:r>
      <w:r w:rsidRPr="003D1819">
        <w:rPr>
          <w:b/>
          <w:bCs/>
        </w:rPr>
        <w:t>epth (</w:t>
      </w:r>
      <w:proofErr w:type="spellStart"/>
      <w:r w:rsidRPr="003D1819">
        <w:rPr>
          <w:b/>
          <w:bCs/>
        </w:rPr>
        <w:t>Z</w:t>
      </w:r>
      <w:r w:rsidRPr="003D1819">
        <w:rPr>
          <w:b/>
          <w:bCs/>
          <w:vertAlign w:val="subscript"/>
        </w:rPr>
        <w:t>c</w:t>
      </w:r>
      <w:proofErr w:type="spellEnd"/>
      <w:r w:rsidRPr="003D1819">
        <w:rPr>
          <w:b/>
          <w:bCs/>
        </w:rPr>
        <w:t>) for climatological May for northwest Africa.</w:t>
      </w:r>
      <w:r w:rsidRPr="003B15C8">
        <w:t xml:space="preserve">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(https://doi.pangaea.de/10.1594/PANGAEA.929749).</w:t>
      </w:r>
    </w:p>
    <w:p w14:paraId="67315046" w14:textId="77777777" w:rsidR="00F9174F" w:rsidRPr="003B15C8" w:rsidRDefault="00F9174F" w:rsidP="00F9174F">
      <w:pPr>
        <w:pStyle w:val="Acknowledgement"/>
        <w:keepNext/>
        <w:spacing w:before="0"/>
        <w:ind w:firstLin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6C2E0CF2" wp14:editId="3DB38B83">
            <wp:extent cx="4819650" cy="4572000"/>
            <wp:effectExtent l="0" t="0" r="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-water_clear-sky_ALAN_Zc_Month-05_0S_30N_30W_60E_MidE_NInd.nc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5" t="9845" r="8542" b="13941"/>
                    <a:stretch/>
                  </pic:blipFill>
                  <pic:spPr bwMode="auto">
                    <a:xfrm>
                      <a:off x="0" y="0"/>
                      <a:ext cx="481965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16FF5" w14:textId="6B7DCCD8" w:rsidR="00F9174F" w:rsidRPr="003B15C8" w:rsidRDefault="00F9174F" w:rsidP="00F9174F">
      <w:pPr>
        <w:rPr>
          <w:b/>
        </w:rPr>
      </w:pPr>
      <w:r w:rsidRPr="001C3BF9">
        <w:rPr>
          <w:b/>
          <w:bCs/>
        </w:rPr>
        <w:t>Fig</w:t>
      </w:r>
      <w:r w:rsidR="004615F2">
        <w:rPr>
          <w:b/>
          <w:bCs/>
        </w:rPr>
        <w:t>ure</w:t>
      </w:r>
      <w:r w:rsidRPr="001C3BF9">
        <w:rPr>
          <w:b/>
          <w:bCs/>
        </w:rPr>
        <w:t xml:space="preserve"> S6. Critical </w:t>
      </w:r>
      <w:r w:rsidR="00C0191E">
        <w:rPr>
          <w:b/>
          <w:bCs/>
        </w:rPr>
        <w:t>d</w:t>
      </w:r>
      <w:r w:rsidRPr="001C3BF9">
        <w:rPr>
          <w:b/>
          <w:bCs/>
        </w:rPr>
        <w:t>epth (</w:t>
      </w:r>
      <w:proofErr w:type="spellStart"/>
      <w:r w:rsidRPr="001C3BF9">
        <w:rPr>
          <w:b/>
          <w:bCs/>
        </w:rPr>
        <w:t>Z</w:t>
      </w:r>
      <w:r w:rsidRPr="001C3BF9">
        <w:rPr>
          <w:b/>
          <w:bCs/>
          <w:vertAlign w:val="subscript"/>
        </w:rPr>
        <w:t>c</w:t>
      </w:r>
      <w:proofErr w:type="spellEnd"/>
      <w:r w:rsidRPr="001C3BF9">
        <w:rPr>
          <w:b/>
          <w:bCs/>
        </w:rPr>
        <w:t>) for climatological May for northeast Africa and Arabian Peninsula.</w:t>
      </w:r>
      <w:r w:rsidRPr="003B15C8">
        <w:t xml:space="preserve">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</w:t>
      </w:r>
    </w:p>
    <w:p w14:paraId="089104BD" w14:textId="77777777" w:rsidR="00F9174F" w:rsidRPr="003B15C8" w:rsidRDefault="00F9174F" w:rsidP="00F9174F">
      <w:pPr>
        <w:pStyle w:val="Acknowledgement"/>
        <w:keepNext/>
        <w:spacing w:before="0"/>
        <w:ind w:firstLin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2BFC0286" wp14:editId="7DF991AA">
            <wp:extent cx="5181600" cy="4000500"/>
            <wp:effectExtent l="0" t="0" r="0" b="0"/>
            <wp:docPr id="21" name="Picture 2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-water_clear-sky_ALAN_Zc_Month-05_-40S_0N_0W_70E_SAfr.nc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t="20324" r="7589" b="12988"/>
                    <a:stretch/>
                  </pic:blipFill>
                  <pic:spPr bwMode="auto">
                    <a:xfrm>
                      <a:off x="0" y="0"/>
                      <a:ext cx="518160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F8E5E" w14:textId="542877AC" w:rsidR="00F9174F" w:rsidRPr="003B15C8" w:rsidRDefault="00F9174F" w:rsidP="00F9174F">
      <w:pPr>
        <w:rPr>
          <w:b/>
        </w:rPr>
      </w:pPr>
      <w:r w:rsidRPr="001C3BF9">
        <w:rPr>
          <w:b/>
          <w:bCs/>
        </w:rPr>
        <w:t>Fig</w:t>
      </w:r>
      <w:r w:rsidR="004615F2">
        <w:rPr>
          <w:b/>
          <w:bCs/>
        </w:rPr>
        <w:t>ure</w:t>
      </w:r>
      <w:r w:rsidRPr="001C3BF9">
        <w:rPr>
          <w:b/>
          <w:bCs/>
        </w:rPr>
        <w:t xml:space="preserve"> S7. Critical </w:t>
      </w:r>
      <w:r w:rsidR="00C0191E">
        <w:rPr>
          <w:b/>
          <w:bCs/>
        </w:rPr>
        <w:t>d</w:t>
      </w:r>
      <w:r w:rsidRPr="001C3BF9">
        <w:rPr>
          <w:b/>
          <w:bCs/>
        </w:rPr>
        <w:t>epth (</w:t>
      </w:r>
      <w:proofErr w:type="spellStart"/>
      <w:r w:rsidRPr="001C3BF9">
        <w:rPr>
          <w:b/>
          <w:bCs/>
        </w:rPr>
        <w:t>Z</w:t>
      </w:r>
      <w:r w:rsidRPr="001C3BF9">
        <w:rPr>
          <w:b/>
          <w:bCs/>
          <w:vertAlign w:val="subscript"/>
        </w:rPr>
        <w:t>c</w:t>
      </w:r>
      <w:proofErr w:type="spellEnd"/>
      <w:r w:rsidRPr="001C3BF9">
        <w:rPr>
          <w:b/>
          <w:bCs/>
        </w:rPr>
        <w:t>) for climatological May for southern Africa and Madagascar.</w:t>
      </w:r>
      <w:r w:rsidRPr="003B15C8">
        <w:t xml:space="preserve">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(https://doi.pangaea.de/10.1594/PANGAEA.929749).</w:t>
      </w:r>
    </w:p>
    <w:p w14:paraId="58B57F78" w14:textId="77777777" w:rsidR="00F9174F" w:rsidRPr="003B15C8" w:rsidRDefault="00F9174F" w:rsidP="00F9174F">
      <w:pPr>
        <w:pStyle w:val="SOMContent"/>
        <w:keepNext/>
        <w:spacing w:befor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6A560F6E" wp14:editId="029AE5BA">
            <wp:extent cx="4886325" cy="4686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-water_clear-sky_ALAN_Zc_Month-05_0S_30N_60W_100E_NInd_FarE.nc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9368" r="8701" b="12512"/>
                    <a:stretch/>
                  </pic:blipFill>
                  <pic:spPr bwMode="auto">
                    <a:xfrm>
                      <a:off x="0" y="0"/>
                      <a:ext cx="488632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7F7D5" w14:textId="2F83EF68" w:rsidR="00F9174F" w:rsidRPr="003B15C8" w:rsidRDefault="00F9174F" w:rsidP="00F9174F">
      <w:pPr>
        <w:rPr>
          <w:b/>
        </w:rPr>
      </w:pPr>
      <w:r w:rsidRPr="001C3BF9">
        <w:rPr>
          <w:b/>
          <w:bCs/>
        </w:rPr>
        <w:t>Fig</w:t>
      </w:r>
      <w:r w:rsidR="004615F2">
        <w:rPr>
          <w:b/>
          <w:bCs/>
        </w:rPr>
        <w:t>ure</w:t>
      </w:r>
      <w:r w:rsidRPr="001C3BF9">
        <w:rPr>
          <w:b/>
          <w:bCs/>
        </w:rPr>
        <w:t xml:space="preserve"> S8. Critical </w:t>
      </w:r>
      <w:r w:rsidR="00C0191E">
        <w:rPr>
          <w:b/>
          <w:bCs/>
        </w:rPr>
        <w:t>d</w:t>
      </w:r>
      <w:r w:rsidRPr="001C3BF9">
        <w:rPr>
          <w:b/>
          <w:bCs/>
        </w:rPr>
        <w:t>epth (</w:t>
      </w:r>
      <w:proofErr w:type="spellStart"/>
      <w:r w:rsidRPr="001C3BF9">
        <w:rPr>
          <w:b/>
          <w:bCs/>
        </w:rPr>
        <w:t>Z</w:t>
      </w:r>
      <w:r w:rsidRPr="001C3BF9">
        <w:rPr>
          <w:b/>
          <w:bCs/>
          <w:vertAlign w:val="subscript"/>
        </w:rPr>
        <w:t>c</w:t>
      </w:r>
      <w:proofErr w:type="spellEnd"/>
      <w:r w:rsidRPr="001C3BF9">
        <w:rPr>
          <w:b/>
          <w:bCs/>
        </w:rPr>
        <w:t>) for climatological May for northern Indian Ocean.</w:t>
      </w:r>
      <w:r w:rsidRPr="003B15C8">
        <w:t xml:space="preserve">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(https://doi.pangaea.de/10.1594/PANGAEA.929749).</w:t>
      </w:r>
    </w:p>
    <w:p w14:paraId="6F1B8D07" w14:textId="77777777" w:rsidR="00F9174F" w:rsidRPr="003B15C8" w:rsidRDefault="00F9174F" w:rsidP="00F9174F">
      <w:pPr>
        <w:pStyle w:val="SOMContent"/>
        <w:keepNext/>
        <w:spacing w:befor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0B6BC03A" wp14:editId="3FBA38A1">
            <wp:extent cx="4800600" cy="4533900"/>
            <wp:effectExtent l="0" t="0" r="0" b="0"/>
            <wp:docPr id="23" name="Picture 2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-water_clear-sky_ALAN_Zc_Month-05_-10S_30N_100W_130E_FarE_Isl.nc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9" t="10638" r="8066" b="13782"/>
                    <a:stretch/>
                  </pic:blipFill>
                  <pic:spPr bwMode="auto">
                    <a:xfrm>
                      <a:off x="0" y="0"/>
                      <a:ext cx="480060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E3FE7" w14:textId="30EBE2BE" w:rsidR="00F9174F" w:rsidRPr="003B15C8" w:rsidRDefault="00F9174F" w:rsidP="00F9174F">
      <w:pPr>
        <w:rPr>
          <w:b/>
        </w:rPr>
      </w:pPr>
      <w:r w:rsidRPr="001C3BF9">
        <w:rPr>
          <w:b/>
          <w:bCs/>
        </w:rPr>
        <w:t>Fig</w:t>
      </w:r>
      <w:r w:rsidR="004615F2">
        <w:rPr>
          <w:b/>
          <w:bCs/>
        </w:rPr>
        <w:t>ure</w:t>
      </w:r>
      <w:r w:rsidRPr="001C3BF9">
        <w:rPr>
          <w:b/>
          <w:bCs/>
        </w:rPr>
        <w:t xml:space="preserve"> S9. Critical </w:t>
      </w:r>
      <w:r w:rsidR="00C0191E">
        <w:rPr>
          <w:b/>
          <w:bCs/>
        </w:rPr>
        <w:t>d</w:t>
      </w:r>
      <w:r w:rsidRPr="001C3BF9">
        <w:rPr>
          <w:b/>
          <w:bCs/>
        </w:rPr>
        <w:t>epth (</w:t>
      </w:r>
      <w:proofErr w:type="spellStart"/>
      <w:r w:rsidRPr="001C3BF9">
        <w:rPr>
          <w:b/>
          <w:bCs/>
        </w:rPr>
        <w:t>Z</w:t>
      </w:r>
      <w:r w:rsidRPr="001C3BF9">
        <w:rPr>
          <w:b/>
          <w:bCs/>
          <w:vertAlign w:val="subscript"/>
        </w:rPr>
        <w:t>c</w:t>
      </w:r>
      <w:proofErr w:type="spellEnd"/>
      <w:r w:rsidRPr="001C3BF9">
        <w:rPr>
          <w:b/>
          <w:bCs/>
        </w:rPr>
        <w:t>) for climatological May for South</w:t>
      </w:r>
      <w:r w:rsidR="00C0191E">
        <w:rPr>
          <w:b/>
          <w:bCs/>
        </w:rPr>
        <w:t>e</w:t>
      </w:r>
      <w:r w:rsidRPr="001C3BF9">
        <w:rPr>
          <w:b/>
          <w:bCs/>
        </w:rPr>
        <w:t>ast Asia.</w:t>
      </w:r>
      <w:r w:rsidRPr="003B15C8">
        <w:t xml:space="preserve"> 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(https://doi.pangaea.de/10.1594/PANGAEA.929749).</w:t>
      </w:r>
    </w:p>
    <w:p w14:paraId="4AE64C38" w14:textId="77777777" w:rsidR="00F9174F" w:rsidRPr="003B15C8" w:rsidRDefault="00F9174F" w:rsidP="00F9174F">
      <w:pPr>
        <w:pStyle w:val="SOMContent"/>
        <w:keepNext/>
        <w:spacing w:befor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661B54DD" wp14:editId="419391C7">
            <wp:extent cx="5029200" cy="3933825"/>
            <wp:effectExtent l="0" t="0" r="0" b="9525"/>
            <wp:docPr id="24" name="Picture 24" descr="A picture containing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-water_clear-sky_ALAN_Zc_Month-05_20S_60N_100W_180E_PacRim.nc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2" t="20324" r="8542" b="14100"/>
                    <a:stretch/>
                  </pic:blipFill>
                  <pic:spPr bwMode="auto">
                    <a:xfrm>
                      <a:off x="0" y="0"/>
                      <a:ext cx="502920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6EF3E" w14:textId="650B5CF2" w:rsidR="00F9174F" w:rsidRPr="003B15C8" w:rsidRDefault="00F9174F" w:rsidP="00F9174F">
      <w:pPr>
        <w:rPr>
          <w:b/>
        </w:rPr>
      </w:pPr>
      <w:r w:rsidRPr="001C3BF9">
        <w:rPr>
          <w:b/>
          <w:bCs/>
        </w:rPr>
        <w:t>Fig</w:t>
      </w:r>
      <w:r w:rsidR="003726A7">
        <w:rPr>
          <w:b/>
          <w:bCs/>
        </w:rPr>
        <w:t>ure</w:t>
      </w:r>
      <w:r w:rsidRPr="001C3BF9">
        <w:rPr>
          <w:b/>
          <w:bCs/>
        </w:rPr>
        <w:t xml:space="preserve"> S10. Critical </w:t>
      </w:r>
      <w:r w:rsidR="00C0191E">
        <w:rPr>
          <w:b/>
          <w:bCs/>
        </w:rPr>
        <w:t>d</w:t>
      </w:r>
      <w:r w:rsidRPr="001C3BF9">
        <w:rPr>
          <w:b/>
          <w:bCs/>
        </w:rPr>
        <w:t>epth (</w:t>
      </w:r>
      <w:proofErr w:type="spellStart"/>
      <w:r w:rsidRPr="001C3BF9">
        <w:rPr>
          <w:b/>
          <w:bCs/>
        </w:rPr>
        <w:t>Z</w:t>
      </w:r>
      <w:r w:rsidRPr="001C3BF9">
        <w:rPr>
          <w:b/>
          <w:bCs/>
          <w:vertAlign w:val="subscript"/>
        </w:rPr>
        <w:t>c</w:t>
      </w:r>
      <w:proofErr w:type="spellEnd"/>
      <w:r w:rsidRPr="001C3BF9">
        <w:rPr>
          <w:b/>
          <w:bCs/>
        </w:rPr>
        <w:t>) for climatological May for northwest</w:t>
      </w:r>
      <w:r w:rsidR="00474A66">
        <w:rPr>
          <w:b/>
          <w:bCs/>
        </w:rPr>
        <w:t xml:space="preserve"> </w:t>
      </w:r>
      <w:r w:rsidRPr="001C3BF9">
        <w:rPr>
          <w:b/>
          <w:bCs/>
        </w:rPr>
        <w:t>Pacific</w:t>
      </w:r>
      <w:r w:rsidR="00474A66">
        <w:rPr>
          <w:b/>
          <w:bCs/>
        </w:rPr>
        <w:t xml:space="preserve"> Ocean</w:t>
      </w:r>
      <w:r w:rsidRPr="001C3BF9">
        <w:rPr>
          <w:b/>
          <w:bCs/>
        </w:rPr>
        <w:t>.</w:t>
      </w:r>
      <w:r w:rsidRPr="003B15C8">
        <w:t xml:space="preserve"> Entire dataset can be downloaded in </w:t>
      </w:r>
      <w:proofErr w:type="spellStart"/>
      <w:r w:rsidRPr="003B15C8">
        <w:t>netCDF</w:t>
      </w:r>
      <w:proofErr w:type="spellEnd"/>
      <w:r w:rsidRPr="003B15C8">
        <w:t xml:space="preserve"> format from Pangaea (https://doi.pangaea.de/10.1594/PANGAEA.929749).</w:t>
      </w:r>
    </w:p>
    <w:p w14:paraId="2514CA68" w14:textId="77777777" w:rsidR="00F9174F" w:rsidRPr="003B15C8" w:rsidRDefault="00F9174F" w:rsidP="00F9174F">
      <w:pPr>
        <w:pStyle w:val="SOMContent"/>
        <w:keepNext/>
        <w:spacing w:before="0"/>
        <w:rPr>
          <w:bCs/>
        </w:rPr>
      </w:pPr>
      <w:r w:rsidRPr="003B15C8">
        <w:rPr>
          <w:bCs/>
          <w:noProof/>
        </w:rPr>
        <w:lastRenderedPageBreak/>
        <w:drawing>
          <wp:inline distT="0" distB="0" distL="0" distR="0" wp14:anchorId="554C63EC" wp14:editId="6EA22C66">
            <wp:extent cx="4733925" cy="4600575"/>
            <wp:effectExtent l="0" t="0" r="9525" b="9525"/>
            <wp:docPr id="25" name="Picture 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-water_clear-sky_ALAN_Zc_Month-05_-50S_0N_100W_160E_Oceania.nc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 t="10004" r="8701" b="13306"/>
                    <a:stretch/>
                  </pic:blipFill>
                  <pic:spPr bwMode="auto">
                    <a:xfrm>
                      <a:off x="0" y="0"/>
                      <a:ext cx="473392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54D22" w14:textId="2787905A" w:rsidR="00F9174F" w:rsidRPr="003B15C8" w:rsidRDefault="00F9174F" w:rsidP="003726A7">
      <w:pPr>
        <w:rPr>
          <w:bCs/>
          <w:szCs w:val="24"/>
        </w:rPr>
      </w:pPr>
      <w:r w:rsidRPr="00293666">
        <w:rPr>
          <w:b/>
          <w:szCs w:val="24"/>
        </w:rPr>
        <w:t>Fig</w:t>
      </w:r>
      <w:r w:rsidR="003726A7">
        <w:rPr>
          <w:b/>
          <w:szCs w:val="24"/>
        </w:rPr>
        <w:t>ure</w:t>
      </w:r>
      <w:r w:rsidRPr="00293666">
        <w:rPr>
          <w:b/>
          <w:szCs w:val="24"/>
        </w:rPr>
        <w:t xml:space="preserve"> S11. Critical </w:t>
      </w:r>
      <w:r w:rsidR="00C0191E">
        <w:rPr>
          <w:b/>
          <w:szCs w:val="24"/>
        </w:rPr>
        <w:t>d</w:t>
      </w:r>
      <w:r w:rsidRPr="00293666">
        <w:rPr>
          <w:b/>
          <w:szCs w:val="24"/>
        </w:rPr>
        <w:t>epth (</w:t>
      </w:r>
      <w:proofErr w:type="spellStart"/>
      <w:r w:rsidRPr="00293666">
        <w:rPr>
          <w:b/>
          <w:szCs w:val="24"/>
        </w:rPr>
        <w:t>Z</w:t>
      </w:r>
      <w:r w:rsidRPr="00293666">
        <w:rPr>
          <w:b/>
          <w:szCs w:val="24"/>
          <w:vertAlign w:val="subscript"/>
        </w:rPr>
        <w:t>c</w:t>
      </w:r>
      <w:proofErr w:type="spellEnd"/>
      <w:r w:rsidRPr="00293666">
        <w:rPr>
          <w:b/>
          <w:szCs w:val="24"/>
        </w:rPr>
        <w:t>) for climatological May for Australia and southeast Asia Island chains.</w:t>
      </w:r>
      <w:r w:rsidRPr="003B15C8">
        <w:rPr>
          <w:bCs/>
          <w:szCs w:val="24"/>
        </w:rPr>
        <w:t xml:space="preserve">  Entire dataset can be downloaded in </w:t>
      </w:r>
      <w:proofErr w:type="spellStart"/>
      <w:r w:rsidRPr="003B15C8">
        <w:rPr>
          <w:bCs/>
          <w:szCs w:val="24"/>
        </w:rPr>
        <w:t>netCDF</w:t>
      </w:r>
      <w:proofErr w:type="spellEnd"/>
      <w:r w:rsidRPr="003B15C8">
        <w:rPr>
          <w:bCs/>
          <w:szCs w:val="24"/>
        </w:rPr>
        <w:t xml:space="preserve"> format from Pangaea (</w:t>
      </w:r>
      <w:r w:rsidR="003726A7" w:rsidRPr="003B15C8">
        <w:t>https://doi.pangaea.de/10.1594/PANGAEA.929749</w:t>
      </w:r>
      <w:r w:rsidR="003726A7">
        <w:t>)</w:t>
      </w:r>
    </w:p>
    <w:p w14:paraId="75ACE737" w14:textId="77777777" w:rsidR="00F9174F" w:rsidRPr="003B15C8" w:rsidRDefault="00F9174F" w:rsidP="00F9174F">
      <w:pPr>
        <w:pStyle w:val="SMcaption"/>
        <w:rPr>
          <w:bCs/>
          <w:szCs w:val="24"/>
        </w:rPr>
      </w:pPr>
    </w:p>
    <w:p w14:paraId="7C0E3711" w14:textId="28BAD644" w:rsidR="00F9174F" w:rsidRPr="00387CAE" w:rsidRDefault="00F9174F" w:rsidP="00F9174F">
      <w:pPr>
        <w:rPr>
          <w:rFonts w:eastAsia="Times New Roman"/>
          <w:b/>
          <w:sz w:val="24"/>
          <w:szCs w:val="24"/>
        </w:rPr>
      </w:pPr>
    </w:p>
    <w:sectPr w:rsidR="00F9174F" w:rsidRPr="00387CAE" w:rsidSect="00DF13C7">
      <w:footerReference w:type="default" r:id="rId22"/>
      <w:footerReference w:type="first" r:id="rId23"/>
      <w:footnotePr>
        <w:pos w:val="beneathText"/>
        <w:numFmt w:val="lowerLetter"/>
      </w:footnotePr>
      <w:pgSz w:w="12240" w:h="15840"/>
      <w:pgMar w:top="994" w:right="1987" w:bottom="806" w:left="806" w:header="432" w:footer="2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7BB27" w14:textId="77777777" w:rsidR="00E40EF2" w:rsidRDefault="00E40EF2" w:rsidP="004A10BE">
      <w:r>
        <w:separator/>
      </w:r>
    </w:p>
  </w:endnote>
  <w:endnote w:type="continuationSeparator" w:id="0">
    <w:p w14:paraId="554A8CCD" w14:textId="77777777" w:rsidR="00E40EF2" w:rsidRDefault="00E40EF2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BlissRegular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﷽﷽﷽﷽﷽﷽﷽﷽man"/>
    <w:panose1 w:val="00000500000000020000"/>
    <w:charset w:val="00"/>
    <w:family w:val="auto"/>
    <w:pitch w:val="variable"/>
    <w:sig w:usb0="E0002E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5FAE" w14:textId="77777777" w:rsidR="00F9536E" w:rsidRPr="00B547A9" w:rsidRDefault="00F9536E" w:rsidP="00B547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9CC3" w14:textId="0D1FCCA8" w:rsidR="00F9536E" w:rsidRPr="004021D9" w:rsidRDefault="00F9536E" w:rsidP="004021D9">
    <w:pPr>
      <w:pStyle w:val="Footer"/>
      <w:pBdr>
        <w:top w:val="single" w:sz="4" w:space="1" w:color="auto"/>
      </w:pBdr>
      <w:rPr>
        <w:sz w:val="18"/>
        <w:szCs w:val="18"/>
      </w:rPr>
    </w:pPr>
    <w:r>
      <w:rPr>
        <w:i/>
        <w:sz w:val="18"/>
        <w:szCs w:val="18"/>
      </w:rPr>
      <w:t>Elementa</w:t>
    </w:r>
    <w:r>
      <w:rPr>
        <w:sz w:val="18"/>
        <w:szCs w:val="18"/>
      </w:rPr>
      <w:t xml:space="preserve">                                               Manuscript Template                                                                                           </w:t>
    </w:r>
    <w:r w:rsidRPr="004021D9">
      <w:rPr>
        <w:sz w:val="18"/>
        <w:szCs w:val="18"/>
      </w:rPr>
      <w:t xml:space="preserve">Page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PAGE </w:instrText>
    </w:r>
    <w:r w:rsidRPr="004021D9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</w:t>
    </w:r>
    <w:r w:rsidRPr="004021D9">
      <w:rPr>
        <w:b/>
        <w:bCs/>
        <w:sz w:val="18"/>
        <w:szCs w:val="18"/>
      </w:rPr>
      <w:fldChar w:fldCharType="end"/>
    </w:r>
    <w:r w:rsidRPr="004021D9">
      <w:rPr>
        <w:sz w:val="18"/>
        <w:szCs w:val="18"/>
      </w:rPr>
      <w:t xml:space="preserve"> of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NUMPAGES  </w:instrText>
    </w:r>
    <w:r w:rsidRPr="004021D9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6</w:t>
    </w:r>
    <w:r w:rsidRPr="004021D9">
      <w:rPr>
        <w:b/>
        <w:bCs/>
        <w:sz w:val="18"/>
        <w:szCs w:val="18"/>
      </w:rPr>
      <w:fldChar w:fldCharType="end"/>
    </w:r>
  </w:p>
  <w:p w14:paraId="28BDB05F" w14:textId="77777777" w:rsidR="00F9536E" w:rsidRDefault="00F953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9948B" w14:textId="77777777" w:rsidR="00E40EF2" w:rsidRDefault="00E40EF2" w:rsidP="004A10BE">
      <w:r>
        <w:separator/>
      </w:r>
    </w:p>
  </w:footnote>
  <w:footnote w:type="continuationSeparator" w:id="0">
    <w:p w14:paraId="5FF9E3B7" w14:textId="77777777" w:rsidR="00E40EF2" w:rsidRDefault="00E40EF2" w:rsidP="004A1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hybridMultilevel"/>
    <w:tmpl w:val="E640AB6C"/>
    <w:lvl w:ilvl="0" w:tplc="7304FF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436CA44">
      <w:numFmt w:val="decimal"/>
      <w:lvlText w:val=""/>
      <w:lvlJc w:val="left"/>
    </w:lvl>
    <w:lvl w:ilvl="2" w:tplc="11B6FA4E">
      <w:numFmt w:val="decimal"/>
      <w:lvlText w:val=""/>
      <w:lvlJc w:val="left"/>
    </w:lvl>
    <w:lvl w:ilvl="3" w:tplc="25CA29AA">
      <w:numFmt w:val="decimal"/>
      <w:lvlText w:val=""/>
      <w:lvlJc w:val="left"/>
    </w:lvl>
    <w:lvl w:ilvl="4" w:tplc="D674BF2E">
      <w:numFmt w:val="decimal"/>
      <w:lvlText w:val=""/>
      <w:lvlJc w:val="left"/>
    </w:lvl>
    <w:lvl w:ilvl="5" w:tplc="C46C1C2E">
      <w:numFmt w:val="decimal"/>
      <w:lvlText w:val=""/>
      <w:lvlJc w:val="left"/>
    </w:lvl>
    <w:lvl w:ilvl="6" w:tplc="89D680B8">
      <w:numFmt w:val="decimal"/>
      <w:lvlText w:val=""/>
      <w:lvlJc w:val="left"/>
    </w:lvl>
    <w:lvl w:ilvl="7" w:tplc="A46AE3A8">
      <w:numFmt w:val="decimal"/>
      <w:lvlText w:val=""/>
      <w:lvlJc w:val="left"/>
    </w:lvl>
    <w:lvl w:ilvl="8" w:tplc="5A58773E">
      <w:numFmt w:val="decimal"/>
      <w:lvlText w:val=""/>
      <w:lvlJc w:val="left"/>
    </w:lvl>
  </w:abstractNum>
  <w:abstractNum w:abstractNumId="2" w15:restartNumberingAfterBreak="0">
    <w:nsid w:val="FFFFFF7D"/>
    <w:multiLevelType w:val="singleLevel"/>
    <w:tmpl w:val="CA18A6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A5C9B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9AEC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2F434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A28D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9EA61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00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BD48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0EE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252C1"/>
    <w:multiLevelType w:val="hybridMultilevel"/>
    <w:tmpl w:val="6CF4265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362AA"/>
    <w:multiLevelType w:val="hybridMultilevel"/>
    <w:tmpl w:val="C2A4B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6"/>
  </w:num>
  <w:num w:numId="13">
    <w:abstractNumId w:val="14"/>
  </w:num>
  <w:num w:numId="14">
    <w:abstractNumId w:val="11"/>
  </w:num>
  <w:num w:numId="15">
    <w:abstractNumId w:val="15"/>
  </w:num>
  <w:num w:numId="16">
    <w:abstractNumId w:val="0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proofState w:spelling="clean" w:grammar="clean"/>
  <w:attachedTemplate r:id="rId1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pos w:val="beneathText"/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lement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25x5aatzxa0v3eaaeyxtaa8529xzpz0v920&quot;&gt;ALAN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6&lt;/item&gt;&lt;item&gt;47&lt;/item&gt;&lt;item&gt;48&lt;/item&gt;&lt;item&gt;50&lt;/item&gt;&lt;item&gt;51&lt;/item&gt;&lt;item&gt;52&lt;/item&gt;&lt;item&gt;53&lt;/item&gt;&lt;item&gt;54&lt;/item&gt;&lt;item&gt;55&lt;/item&gt;&lt;item&gt;56&lt;/item&gt;&lt;item&gt;57&lt;/item&gt;&lt;item&gt;58&lt;/item&gt;&lt;/record-ids&gt;&lt;/item&gt;&lt;/Libraries&gt;"/>
  </w:docVars>
  <w:rsids>
    <w:rsidRoot w:val="0064261D"/>
    <w:rsid w:val="00005AE0"/>
    <w:rsid w:val="000060B3"/>
    <w:rsid w:val="00011A14"/>
    <w:rsid w:val="00014D96"/>
    <w:rsid w:val="000202EC"/>
    <w:rsid w:val="000213B4"/>
    <w:rsid w:val="000224A6"/>
    <w:rsid w:val="00023025"/>
    <w:rsid w:val="00024534"/>
    <w:rsid w:val="00026BD1"/>
    <w:rsid w:val="00027F8B"/>
    <w:rsid w:val="000337C6"/>
    <w:rsid w:val="0003425A"/>
    <w:rsid w:val="00034572"/>
    <w:rsid w:val="0003674A"/>
    <w:rsid w:val="00037583"/>
    <w:rsid w:val="00037731"/>
    <w:rsid w:val="000377D0"/>
    <w:rsid w:val="0004134A"/>
    <w:rsid w:val="0004295A"/>
    <w:rsid w:val="00042F68"/>
    <w:rsid w:val="00045FC3"/>
    <w:rsid w:val="00050A43"/>
    <w:rsid w:val="000512AF"/>
    <w:rsid w:val="00051F81"/>
    <w:rsid w:val="000520B9"/>
    <w:rsid w:val="00067EF5"/>
    <w:rsid w:val="00071055"/>
    <w:rsid w:val="0007547F"/>
    <w:rsid w:val="00076989"/>
    <w:rsid w:val="000770A7"/>
    <w:rsid w:val="00082586"/>
    <w:rsid w:val="0009391B"/>
    <w:rsid w:val="00093F58"/>
    <w:rsid w:val="00093FDD"/>
    <w:rsid w:val="000A08CF"/>
    <w:rsid w:val="000A316F"/>
    <w:rsid w:val="000A3811"/>
    <w:rsid w:val="000A3A46"/>
    <w:rsid w:val="000A57FA"/>
    <w:rsid w:val="000A6C5B"/>
    <w:rsid w:val="000A6DFF"/>
    <w:rsid w:val="000B2C20"/>
    <w:rsid w:val="000B2FAA"/>
    <w:rsid w:val="000B7F0C"/>
    <w:rsid w:val="000C3235"/>
    <w:rsid w:val="000C3962"/>
    <w:rsid w:val="000D0591"/>
    <w:rsid w:val="000D32B7"/>
    <w:rsid w:val="000E0AF8"/>
    <w:rsid w:val="000E2C9F"/>
    <w:rsid w:val="000F2B21"/>
    <w:rsid w:val="000F4110"/>
    <w:rsid w:val="000F54CD"/>
    <w:rsid w:val="000F6235"/>
    <w:rsid w:val="0010470F"/>
    <w:rsid w:val="0011273F"/>
    <w:rsid w:val="001142C5"/>
    <w:rsid w:val="00115D8E"/>
    <w:rsid w:val="00121D69"/>
    <w:rsid w:val="001246FF"/>
    <w:rsid w:val="00125A6E"/>
    <w:rsid w:val="001270C4"/>
    <w:rsid w:val="00143D0F"/>
    <w:rsid w:val="0015034F"/>
    <w:rsid w:val="00150A41"/>
    <w:rsid w:val="00155073"/>
    <w:rsid w:val="0015682D"/>
    <w:rsid w:val="00157597"/>
    <w:rsid w:val="00157912"/>
    <w:rsid w:val="00161946"/>
    <w:rsid w:val="00161C59"/>
    <w:rsid w:val="001662E0"/>
    <w:rsid w:val="0017046E"/>
    <w:rsid w:val="00170FFB"/>
    <w:rsid w:val="0017363E"/>
    <w:rsid w:val="00176F50"/>
    <w:rsid w:val="00180015"/>
    <w:rsid w:val="001820C5"/>
    <w:rsid w:val="00184007"/>
    <w:rsid w:val="001840A2"/>
    <w:rsid w:val="00185F05"/>
    <w:rsid w:val="00191353"/>
    <w:rsid w:val="00194323"/>
    <w:rsid w:val="001A168F"/>
    <w:rsid w:val="001A3E0E"/>
    <w:rsid w:val="001A4E45"/>
    <w:rsid w:val="001A538A"/>
    <w:rsid w:val="001A625C"/>
    <w:rsid w:val="001A7243"/>
    <w:rsid w:val="001A7610"/>
    <w:rsid w:val="001B0A4B"/>
    <w:rsid w:val="001B3B1A"/>
    <w:rsid w:val="001B5133"/>
    <w:rsid w:val="001B5572"/>
    <w:rsid w:val="001B658A"/>
    <w:rsid w:val="001C02FA"/>
    <w:rsid w:val="001C3A86"/>
    <w:rsid w:val="001C3BF9"/>
    <w:rsid w:val="001C7D45"/>
    <w:rsid w:val="001D10C5"/>
    <w:rsid w:val="001D219E"/>
    <w:rsid w:val="001E0F09"/>
    <w:rsid w:val="001E25FE"/>
    <w:rsid w:val="001E37BC"/>
    <w:rsid w:val="001E37E6"/>
    <w:rsid w:val="001E381C"/>
    <w:rsid w:val="001F196A"/>
    <w:rsid w:val="001F25A4"/>
    <w:rsid w:val="001F2FA8"/>
    <w:rsid w:val="002027EB"/>
    <w:rsid w:val="00202BD8"/>
    <w:rsid w:val="002056A7"/>
    <w:rsid w:val="0020688D"/>
    <w:rsid w:val="0021342D"/>
    <w:rsid w:val="00213C5A"/>
    <w:rsid w:val="00214B9A"/>
    <w:rsid w:val="002153F3"/>
    <w:rsid w:val="00221E84"/>
    <w:rsid w:val="00222BCB"/>
    <w:rsid w:val="00223887"/>
    <w:rsid w:val="00223F87"/>
    <w:rsid w:val="00225649"/>
    <w:rsid w:val="0022573C"/>
    <w:rsid w:val="0022592C"/>
    <w:rsid w:val="00226099"/>
    <w:rsid w:val="002367BB"/>
    <w:rsid w:val="00237962"/>
    <w:rsid w:val="00237B12"/>
    <w:rsid w:val="00237E20"/>
    <w:rsid w:val="00240952"/>
    <w:rsid w:val="0024239D"/>
    <w:rsid w:val="00242D25"/>
    <w:rsid w:val="00244F9B"/>
    <w:rsid w:val="00250008"/>
    <w:rsid w:val="00252C9B"/>
    <w:rsid w:val="002542CA"/>
    <w:rsid w:val="00254965"/>
    <w:rsid w:val="0026114D"/>
    <w:rsid w:val="002651CE"/>
    <w:rsid w:val="002666D2"/>
    <w:rsid w:val="00266B2D"/>
    <w:rsid w:val="00266FB0"/>
    <w:rsid w:val="00267274"/>
    <w:rsid w:val="0027076A"/>
    <w:rsid w:val="00272371"/>
    <w:rsid w:val="0027365E"/>
    <w:rsid w:val="0027566E"/>
    <w:rsid w:val="002762CB"/>
    <w:rsid w:val="002774D5"/>
    <w:rsid w:val="002815BD"/>
    <w:rsid w:val="00282E2A"/>
    <w:rsid w:val="002908C1"/>
    <w:rsid w:val="00296880"/>
    <w:rsid w:val="002A001D"/>
    <w:rsid w:val="002A3066"/>
    <w:rsid w:val="002A4E59"/>
    <w:rsid w:val="002B4926"/>
    <w:rsid w:val="002B5604"/>
    <w:rsid w:val="002C08E1"/>
    <w:rsid w:val="002C1926"/>
    <w:rsid w:val="002C3354"/>
    <w:rsid w:val="002C3669"/>
    <w:rsid w:val="002C3ECA"/>
    <w:rsid w:val="002C3F8F"/>
    <w:rsid w:val="002D1D31"/>
    <w:rsid w:val="002D2D71"/>
    <w:rsid w:val="002D30AB"/>
    <w:rsid w:val="002D5ED6"/>
    <w:rsid w:val="002D79A1"/>
    <w:rsid w:val="002E20C5"/>
    <w:rsid w:val="002E6316"/>
    <w:rsid w:val="002F208C"/>
    <w:rsid w:val="002F4616"/>
    <w:rsid w:val="002F6F52"/>
    <w:rsid w:val="003000BB"/>
    <w:rsid w:val="00301E63"/>
    <w:rsid w:val="00303F54"/>
    <w:rsid w:val="003046E4"/>
    <w:rsid w:val="00310700"/>
    <w:rsid w:val="00313E2C"/>
    <w:rsid w:val="00313F35"/>
    <w:rsid w:val="00314CF1"/>
    <w:rsid w:val="00320BB7"/>
    <w:rsid w:val="003301B0"/>
    <w:rsid w:val="00332C39"/>
    <w:rsid w:val="003346B1"/>
    <w:rsid w:val="0034291F"/>
    <w:rsid w:val="00347C34"/>
    <w:rsid w:val="00350173"/>
    <w:rsid w:val="00352C52"/>
    <w:rsid w:val="003553E0"/>
    <w:rsid w:val="00360A2C"/>
    <w:rsid w:val="0036683F"/>
    <w:rsid w:val="003726A7"/>
    <w:rsid w:val="003731AA"/>
    <w:rsid w:val="003760CB"/>
    <w:rsid w:val="00387766"/>
    <w:rsid w:val="00387ACB"/>
    <w:rsid w:val="00387CAE"/>
    <w:rsid w:val="00391D59"/>
    <w:rsid w:val="00395FEB"/>
    <w:rsid w:val="00397A9E"/>
    <w:rsid w:val="00397D37"/>
    <w:rsid w:val="003A0D3E"/>
    <w:rsid w:val="003A24F2"/>
    <w:rsid w:val="003A73E4"/>
    <w:rsid w:val="003B3364"/>
    <w:rsid w:val="003B6753"/>
    <w:rsid w:val="003C3241"/>
    <w:rsid w:val="003C63AD"/>
    <w:rsid w:val="003D1819"/>
    <w:rsid w:val="003E3987"/>
    <w:rsid w:val="003E5A9F"/>
    <w:rsid w:val="003F1A71"/>
    <w:rsid w:val="003F4D48"/>
    <w:rsid w:val="003F67D7"/>
    <w:rsid w:val="00401D14"/>
    <w:rsid w:val="004021D9"/>
    <w:rsid w:val="00402374"/>
    <w:rsid w:val="00407B37"/>
    <w:rsid w:val="0041521B"/>
    <w:rsid w:val="004157B2"/>
    <w:rsid w:val="00422A80"/>
    <w:rsid w:val="00423C6C"/>
    <w:rsid w:val="00427B41"/>
    <w:rsid w:val="00436650"/>
    <w:rsid w:val="0044133C"/>
    <w:rsid w:val="00441785"/>
    <w:rsid w:val="00442314"/>
    <w:rsid w:val="0044305D"/>
    <w:rsid w:val="00445902"/>
    <w:rsid w:val="00452D53"/>
    <w:rsid w:val="00454396"/>
    <w:rsid w:val="004557F9"/>
    <w:rsid w:val="00457AB9"/>
    <w:rsid w:val="004615F2"/>
    <w:rsid w:val="00461D0B"/>
    <w:rsid w:val="00467929"/>
    <w:rsid w:val="00470759"/>
    <w:rsid w:val="00470CD8"/>
    <w:rsid w:val="00474A66"/>
    <w:rsid w:val="00476AB7"/>
    <w:rsid w:val="00484281"/>
    <w:rsid w:val="00490034"/>
    <w:rsid w:val="00491A0D"/>
    <w:rsid w:val="00492FCF"/>
    <w:rsid w:val="004936DB"/>
    <w:rsid w:val="004A0E73"/>
    <w:rsid w:val="004A10BE"/>
    <w:rsid w:val="004A4A54"/>
    <w:rsid w:val="004A5612"/>
    <w:rsid w:val="004A7D33"/>
    <w:rsid w:val="004B1022"/>
    <w:rsid w:val="004B6645"/>
    <w:rsid w:val="004B7A7E"/>
    <w:rsid w:val="004C6454"/>
    <w:rsid w:val="004D057F"/>
    <w:rsid w:val="004D19FB"/>
    <w:rsid w:val="004D30EA"/>
    <w:rsid w:val="004D6511"/>
    <w:rsid w:val="004E7093"/>
    <w:rsid w:val="004E7BBC"/>
    <w:rsid w:val="004F3185"/>
    <w:rsid w:val="004F62CC"/>
    <w:rsid w:val="004F7158"/>
    <w:rsid w:val="004F7F7F"/>
    <w:rsid w:val="00503AED"/>
    <w:rsid w:val="0050427C"/>
    <w:rsid w:val="00504368"/>
    <w:rsid w:val="00504923"/>
    <w:rsid w:val="00506346"/>
    <w:rsid w:val="00507962"/>
    <w:rsid w:val="00510478"/>
    <w:rsid w:val="00511F00"/>
    <w:rsid w:val="00513A5A"/>
    <w:rsid w:val="00515233"/>
    <w:rsid w:val="00516D77"/>
    <w:rsid w:val="005174D2"/>
    <w:rsid w:val="0052496A"/>
    <w:rsid w:val="005308C2"/>
    <w:rsid w:val="00533936"/>
    <w:rsid w:val="005341F3"/>
    <w:rsid w:val="00534DAE"/>
    <w:rsid w:val="00534E77"/>
    <w:rsid w:val="00535096"/>
    <w:rsid w:val="0053698D"/>
    <w:rsid w:val="0054423D"/>
    <w:rsid w:val="00556452"/>
    <w:rsid w:val="00557384"/>
    <w:rsid w:val="005575CA"/>
    <w:rsid w:val="005677D3"/>
    <w:rsid w:val="00570C55"/>
    <w:rsid w:val="00572C88"/>
    <w:rsid w:val="0058154C"/>
    <w:rsid w:val="0058499D"/>
    <w:rsid w:val="00585E49"/>
    <w:rsid w:val="0059078C"/>
    <w:rsid w:val="00591DCE"/>
    <w:rsid w:val="005933DF"/>
    <w:rsid w:val="00596916"/>
    <w:rsid w:val="005A305A"/>
    <w:rsid w:val="005A59BA"/>
    <w:rsid w:val="005A5EDD"/>
    <w:rsid w:val="005A7016"/>
    <w:rsid w:val="005A7C3B"/>
    <w:rsid w:val="005B2856"/>
    <w:rsid w:val="005B36C0"/>
    <w:rsid w:val="005B50A5"/>
    <w:rsid w:val="005C5F2F"/>
    <w:rsid w:val="005D2888"/>
    <w:rsid w:val="005E3A65"/>
    <w:rsid w:val="005E4D13"/>
    <w:rsid w:val="005F0BCE"/>
    <w:rsid w:val="005F3629"/>
    <w:rsid w:val="005F5177"/>
    <w:rsid w:val="005F5EBA"/>
    <w:rsid w:val="005F7982"/>
    <w:rsid w:val="00605309"/>
    <w:rsid w:val="006065B1"/>
    <w:rsid w:val="006108B7"/>
    <w:rsid w:val="00612E0D"/>
    <w:rsid w:val="0062227B"/>
    <w:rsid w:val="00623975"/>
    <w:rsid w:val="00626533"/>
    <w:rsid w:val="00626E64"/>
    <w:rsid w:val="00631564"/>
    <w:rsid w:val="00631CE3"/>
    <w:rsid w:val="00640047"/>
    <w:rsid w:val="006419FA"/>
    <w:rsid w:val="00641A72"/>
    <w:rsid w:val="0064261D"/>
    <w:rsid w:val="006439CD"/>
    <w:rsid w:val="0064664D"/>
    <w:rsid w:val="00647CAE"/>
    <w:rsid w:val="00652AE8"/>
    <w:rsid w:val="00653BE7"/>
    <w:rsid w:val="00662C4F"/>
    <w:rsid w:val="006727EA"/>
    <w:rsid w:val="00672FB2"/>
    <w:rsid w:val="0067478D"/>
    <w:rsid w:val="00674952"/>
    <w:rsid w:val="006752A5"/>
    <w:rsid w:val="006758DD"/>
    <w:rsid w:val="006759B2"/>
    <w:rsid w:val="006772C0"/>
    <w:rsid w:val="0067735F"/>
    <w:rsid w:val="00677536"/>
    <w:rsid w:val="0068291E"/>
    <w:rsid w:val="006832EE"/>
    <w:rsid w:val="0069612A"/>
    <w:rsid w:val="006A01E0"/>
    <w:rsid w:val="006B11BF"/>
    <w:rsid w:val="006B26C8"/>
    <w:rsid w:val="006B67F2"/>
    <w:rsid w:val="006C010F"/>
    <w:rsid w:val="006C2BCA"/>
    <w:rsid w:val="006D06FE"/>
    <w:rsid w:val="006D2F76"/>
    <w:rsid w:val="006D37E7"/>
    <w:rsid w:val="006D5136"/>
    <w:rsid w:val="006D67DC"/>
    <w:rsid w:val="006E0443"/>
    <w:rsid w:val="006E4B9F"/>
    <w:rsid w:val="006E6D2E"/>
    <w:rsid w:val="006F0785"/>
    <w:rsid w:val="006F0DF2"/>
    <w:rsid w:val="006F445B"/>
    <w:rsid w:val="006F6DEE"/>
    <w:rsid w:val="00700000"/>
    <w:rsid w:val="00702DFF"/>
    <w:rsid w:val="0071071D"/>
    <w:rsid w:val="00711CB6"/>
    <w:rsid w:val="007134EF"/>
    <w:rsid w:val="00724C55"/>
    <w:rsid w:val="00725760"/>
    <w:rsid w:val="007261A5"/>
    <w:rsid w:val="00726487"/>
    <w:rsid w:val="0072653A"/>
    <w:rsid w:val="00733B9C"/>
    <w:rsid w:val="0073594A"/>
    <w:rsid w:val="00736111"/>
    <w:rsid w:val="00743701"/>
    <w:rsid w:val="007479BF"/>
    <w:rsid w:val="00750A35"/>
    <w:rsid w:val="00751C28"/>
    <w:rsid w:val="007528DB"/>
    <w:rsid w:val="0075480B"/>
    <w:rsid w:val="00755DB0"/>
    <w:rsid w:val="00756939"/>
    <w:rsid w:val="007610B1"/>
    <w:rsid w:val="00762EF7"/>
    <w:rsid w:val="00763EA3"/>
    <w:rsid w:val="0076448D"/>
    <w:rsid w:val="00767180"/>
    <w:rsid w:val="007701AF"/>
    <w:rsid w:val="00770D14"/>
    <w:rsid w:val="007713AC"/>
    <w:rsid w:val="00771E0A"/>
    <w:rsid w:val="00772840"/>
    <w:rsid w:val="00773BA0"/>
    <w:rsid w:val="007749C4"/>
    <w:rsid w:val="00784BD3"/>
    <w:rsid w:val="007864EF"/>
    <w:rsid w:val="007871B0"/>
    <w:rsid w:val="00790685"/>
    <w:rsid w:val="00795C85"/>
    <w:rsid w:val="007A3E00"/>
    <w:rsid w:val="007A42E3"/>
    <w:rsid w:val="007B0E2E"/>
    <w:rsid w:val="007B5E14"/>
    <w:rsid w:val="007B72F6"/>
    <w:rsid w:val="007B73FA"/>
    <w:rsid w:val="007C1261"/>
    <w:rsid w:val="007C461D"/>
    <w:rsid w:val="007C7D94"/>
    <w:rsid w:val="007D1460"/>
    <w:rsid w:val="007D18AD"/>
    <w:rsid w:val="007D4DC8"/>
    <w:rsid w:val="007E0164"/>
    <w:rsid w:val="007E1FBC"/>
    <w:rsid w:val="007E74CC"/>
    <w:rsid w:val="007F04E0"/>
    <w:rsid w:val="007F391E"/>
    <w:rsid w:val="007F6A3F"/>
    <w:rsid w:val="00800B9E"/>
    <w:rsid w:val="0080191C"/>
    <w:rsid w:val="00804045"/>
    <w:rsid w:val="0080469B"/>
    <w:rsid w:val="008109FF"/>
    <w:rsid w:val="00811C5F"/>
    <w:rsid w:val="00812BA0"/>
    <w:rsid w:val="00813AB0"/>
    <w:rsid w:val="00814FF6"/>
    <w:rsid w:val="008162F1"/>
    <w:rsid w:val="008179A0"/>
    <w:rsid w:val="0082188E"/>
    <w:rsid w:val="008314BB"/>
    <w:rsid w:val="00831B57"/>
    <w:rsid w:val="00832E9F"/>
    <w:rsid w:val="008337AD"/>
    <w:rsid w:val="00835681"/>
    <w:rsid w:val="008368FB"/>
    <w:rsid w:val="00841399"/>
    <w:rsid w:val="00845597"/>
    <w:rsid w:val="008460C2"/>
    <w:rsid w:val="00853186"/>
    <w:rsid w:val="0085655A"/>
    <w:rsid w:val="008573F1"/>
    <w:rsid w:val="00863890"/>
    <w:rsid w:val="008645E8"/>
    <w:rsid w:val="00865346"/>
    <w:rsid w:val="008707B4"/>
    <w:rsid w:val="00870FAA"/>
    <w:rsid w:val="00873A84"/>
    <w:rsid w:val="00876840"/>
    <w:rsid w:val="0088052F"/>
    <w:rsid w:val="00881159"/>
    <w:rsid w:val="00881EF9"/>
    <w:rsid w:val="0088786B"/>
    <w:rsid w:val="00894EC1"/>
    <w:rsid w:val="008A0DFF"/>
    <w:rsid w:val="008A17F5"/>
    <w:rsid w:val="008A2BA0"/>
    <w:rsid w:val="008A345F"/>
    <w:rsid w:val="008B018D"/>
    <w:rsid w:val="008B092D"/>
    <w:rsid w:val="008B2213"/>
    <w:rsid w:val="008B3C35"/>
    <w:rsid w:val="008B4C4E"/>
    <w:rsid w:val="008B4CD7"/>
    <w:rsid w:val="008B5B8D"/>
    <w:rsid w:val="008B601B"/>
    <w:rsid w:val="008C11AF"/>
    <w:rsid w:val="008C2755"/>
    <w:rsid w:val="008C76E4"/>
    <w:rsid w:val="008D0671"/>
    <w:rsid w:val="008D54BC"/>
    <w:rsid w:val="008D7751"/>
    <w:rsid w:val="008E3BD9"/>
    <w:rsid w:val="008E6773"/>
    <w:rsid w:val="008E7F8D"/>
    <w:rsid w:val="008F0665"/>
    <w:rsid w:val="008F2065"/>
    <w:rsid w:val="008F23AF"/>
    <w:rsid w:val="008F501A"/>
    <w:rsid w:val="008F7644"/>
    <w:rsid w:val="009007CA"/>
    <w:rsid w:val="0090405E"/>
    <w:rsid w:val="00904ED3"/>
    <w:rsid w:val="00912AF5"/>
    <w:rsid w:val="00913B98"/>
    <w:rsid w:val="00914F78"/>
    <w:rsid w:val="00921B2A"/>
    <w:rsid w:val="0093615D"/>
    <w:rsid w:val="00942707"/>
    <w:rsid w:val="00942796"/>
    <w:rsid w:val="00943D39"/>
    <w:rsid w:val="0094627C"/>
    <w:rsid w:val="0095096C"/>
    <w:rsid w:val="00950DEC"/>
    <w:rsid w:val="009531BE"/>
    <w:rsid w:val="0095602D"/>
    <w:rsid w:val="009622C6"/>
    <w:rsid w:val="00962A39"/>
    <w:rsid w:val="00970798"/>
    <w:rsid w:val="009748D2"/>
    <w:rsid w:val="00975B2C"/>
    <w:rsid w:val="0097647D"/>
    <w:rsid w:val="009770EE"/>
    <w:rsid w:val="009841BA"/>
    <w:rsid w:val="00986C84"/>
    <w:rsid w:val="00992F95"/>
    <w:rsid w:val="0099526B"/>
    <w:rsid w:val="009A156F"/>
    <w:rsid w:val="009A3463"/>
    <w:rsid w:val="009A3AFC"/>
    <w:rsid w:val="009A6229"/>
    <w:rsid w:val="009B008A"/>
    <w:rsid w:val="009B0A39"/>
    <w:rsid w:val="009B15D1"/>
    <w:rsid w:val="009B1D10"/>
    <w:rsid w:val="009B1D5A"/>
    <w:rsid w:val="009B45E2"/>
    <w:rsid w:val="009B4DE3"/>
    <w:rsid w:val="009B732A"/>
    <w:rsid w:val="009C0896"/>
    <w:rsid w:val="009C5907"/>
    <w:rsid w:val="009D10A3"/>
    <w:rsid w:val="009D2C2F"/>
    <w:rsid w:val="009D304D"/>
    <w:rsid w:val="009D5CD9"/>
    <w:rsid w:val="009E05C0"/>
    <w:rsid w:val="009F1592"/>
    <w:rsid w:val="009F70CB"/>
    <w:rsid w:val="00A043A9"/>
    <w:rsid w:val="00A04CD2"/>
    <w:rsid w:val="00A058A2"/>
    <w:rsid w:val="00A05C53"/>
    <w:rsid w:val="00A06077"/>
    <w:rsid w:val="00A07E4D"/>
    <w:rsid w:val="00A12702"/>
    <w:rsid w:val="00A13A54"/>
    <w:rsid w:val="00A16C38"/>
    <w:rsid w:val="00A178FD"/>
    <w:rsid w:val="00A240FE"/>
    <w:rsid w:val="00A26C63"/>
    <w:rsid w:val="00A305F5"/>
    <w:rsid w:val="00A30EA7"/>
    <w:rsid w:val="00A320EB"/>
    <w:rsid w:val="00A32B37"/>
    <w:rsid w:val="00A33EE4"/>
    <w:rsid w:val="00A3530C"/>
    <w:rsid w:val="00A35858"/>
    <w:rsid w:val="00A36D92"/>
    <w:rsid w:val="00A377A2"/>
    <w:rsid w:val="00A4424B"/>
    <w:rsid w:val="00A509A8"/>
    <w:rsid w:val="00A528A2"/>
    <w:rsid w:val="00A52AF4"/>
    <w:rsid w:val="00A56625"/>
    <w:rsid w:val="00A632EB"/>
    <w:rsid w:val="00A63AFB"/>
    <w:rsid w:val="00A72494"/>
    <w:rsid w:val="00A72FAC"/>
    <w:rsid w:val="00A81440"/>
    <w:rsid w:val="00A833C9"/>
    <w:rsid w:val="00A835FE"/>
    <w:rsid w:val="00A9311D"/>
    <w:rsid w:val="00A94162"/>
    <w:rsid w:val="00A95D01"/>
    <w:rsid w:val="00A96E1E"/>
    <w:rsid w:val="00AA412F"/>
    <w:rsid w:val="00AB2540"/>
    <w:rsid w:val="00AB287F"/>
    <w:rsid w:val="00AB38C5"/>
    <w:rsid w:val="00AB3CF8"/>
    <w:rsid w:val="00AB5717"/>
    <w:rsid w:val="00AC1076"/>
    <w:rsid w:val="00AC2069"/>
    <w:rsid w:val="00AC2887"/>
    <w:rsid w:val="00AC364C"/>
    <w:rsid w:val="00AD0DB5"/>
    <w:rsid w:val="00AD1E90"/>
    <w:rsid w:val="00AD26F5"/>
    <w:rsid w:val="00AD333B"/>
    <w:rsid w:val="00AD59D9"/>
    <w:rsid w:val="00AE2075"/>
    <w:rsid w:val="00AE253E"/>
    <w:rsid w:val="00AE3824"/>
    <w:rsid w:val="00AE384F"/>
    <w:rsid w:val="00AE514C"/>
    <w:rsid w:val="00AE5AA6"/>
    <w:rsid w:val="00AE6F15"/>
    <w:rsid w:val="00AF3477"/>
    <w:rsid w:val="00AF3EC3"/>
    <w:rsid w:val="00AF5476"/>
    <w:rsid w:val="00AF6017"/>
    <w:rsid w:val="00AF6282"/>
    <w:rsid w:val="00B012F5"/>
    <w:rsid w:val="00B0185C"/>
    <w:rsid w:val="00B05078"/>
    <w:rsid w:val="00B06683"/>
    <w:rsid w:val="00B07A13"/>
    <w:rsid w:val="00B151F8"/>
    <w:rsid w:val="00B15B1F"/>
    <w:rsid w:val="00B30716"/>
    <w:rsid w:val="00B320EB"/>
    <w:rsid w:val="00B32392"/>
    <w:rsid w:val="00B33C12"/>
    <w:rsid w:val="00B3405F"/>
    <w:rsid w:val="00B3632C"/>
    <w:rsid w:val="00B36EBC"/>
    <w:rsid w:val="00B43C16"/>
    <w:rsid w:val="00B45817"/>
    <w:rsid w:val="00B47692"/>
    <w:rsid w:val="00B52A10"/>
    <w:rsid w:val="00B547A9"/>
    <w:rsid w:val="00B5519D"/>
    <w:rsid w:val="00B55E4F"/>
    <w:rsid w:val="00B57A23"/>
    <w:rsid w:val="00B604E2"/>
    <w:rsid w:val="00B6179E"/>
    <w:rsid w:val="00B671CC"/>
    <w:rsid w:val="00B732A8"/>
    <w:rsid w:val="00B74AF9"/>
    <w:rsid w:val="00B74CEA"/>
    <w:rsid w:val="00B80428"/>
    <w:rsid w:val="00B84CFC"/>
    <w:rsid w:val="00B9057C"/>
    <w:rsid w:val="00B90BBA"/>
    <w:rsid w:val="00B92F07"/>
    <w:rsid w:val="00B949F9"/>
    <w:rsid w:val="00B951FC"/>
    <w:rsid w:val="00BA203B"/>
    <w:rsid w:val="00BA446A"/>
    <w:rsid w:val="00BA4A25"/>
    <w:rsid w:val="00BA64B5"/>
    <w:rsid w:val="00BB42CB"/>
    <w:rsid w:val="00BB63CD"/>
    <w:rsid w:val="00BC0BC1"/>
    <w:rsid w:val="00BC1A45"/>
    <w:rsid w:val="00BC44A1"/>
    <w:rsid w:val="00BD1414"/>
    <w:rsid w:val="00BD1466"/>
    <w:rsid w:val="00BD1839"/>
    <w:rsid w:val="00BD48F4"/>
    <w:rsid w:val="00BD6707"/>
    <w:rsid w:val="00BD687A"/>
    <w:rsid w:val="00BE3352"/>
    <w:rsid w:val="00BE4422"/>
    <w:rsid w:val="00BE51B4"/>
    <w:rsid w:val="00BF179F"/>
    <w:rsid w:val="00BF5BF2"/>
    <w:rsid w:val="00BF5CE5"/>
    <w:rsid w:val="00BF672F"/>
    <w:rsid w:val="00C00909"/>
    <w:rsid w:val="00C00F10"/>
    <w:rsid w:val="00C0191E"/>
    <w:rsid w:val="00C022BD"/>
    <w:rsid w:val="00C05287"/>
    <w:rsid w:val="00C12D91"/>
    <w:rsid w:val="00C210DE"/>
    <w:rsid w:val="00C221D0"/>
    <w:rsid w:val="00C22F1D"/>
    <w:rsid w:val="00C24E70"/>
    <w:rsid w:val="00C34A0A"/>
    <w:rsid w:val="00C35C58"/>
    <w:rsid w:val="00C42A3D"/>
    <w:rsid w:val="00C45B50"/>
    <w:rsid w:val="00C52849"/>
    <w:rsid w:val="00C52D5F"/>
    <w:rsid w:val="00C54C31"/>
    <w:rsid w:val="00C55334"/>
    <w:rsid w:val="00C564DC"/>
    <w:rsid w:val="00C61CA7"/>
    <w:rsid w:val="00C637BE"/>
    <w:rsid w:val="00C66859"/>
    <w:rsid w:val="00C70708"/>
    <w:rsid w:val="00C7215C"/>
    <w:rsid w:val="00C72D2C"/>
    <w:rsid w:val="00C7451D"/>
    <w:rsid w:val="00C75A40"/>
    <w:rsid w:val="00C85127"/>
    <w:rsid w:val="00C8628A"/>
    <w:rsid w:val="00C869AB"/>
    <w:rsid w:val="00C900BE"/>
    <w:rsid w:val="00C917E9"/>
    <w:rsid w:val="00CA2C10"/>
    <w:rsid w:val="00CA3BC5"/>
    <w:rsid w:val="00CB1733"/>
    <w:rsid w:val="00CB31D5"/>
    <w:rsid w:val="00CB6904"/>
    <w:rsid w:val="00CB7B63"/>
    <w:rsid w:val="00CC059C"/>
    <w:rsid w:val="00CC26FD"/>
    <w:rsid w:val="00CC4248"/>
    <w:rsid w:val="00CD00F8"/>
    <w:rsid w:val="00CD0340"/>
    <w:rsid w:val="00CD0B1B"/>
    <w:rsid w:val="00CD306B"/>
    <w:rsid w:val="00CD74DA"/>
    <w:rsid w:val="00CE308D"/>
    <w:rsid w:val="00CE3B9E"/>
    <w:rsid w:val="00CE6AA7"/>
    <w:rsid w:val="00CE73DD"/>
    <w:rsid w:val="00CF6CF4"/>
    <w:rsid w:val="00D01B25"/>
    <w:rsid w:val="00D05E12"/>
    <w:rsid w:val="00D0615F"/>
    <w:rsid w:val="00D10087"/>
    <w:rsid w:val="00D13442"/>
    <w:rsid w:val="00D13E17"/>
    <w:rsid w:val="00D14D18"/>
    <w:rsid w:val="00D160A7"/>
    <w:rsid w:val="00D20159"/>
    <w:rsid w:val="00D234DE"/>
    <w:rsid w:val="00D23F71"/>
    <w:rsid w:val="00D3259F"/>
    <w:rsid w:val="00D41C54"/>
    <w:rsid w:val="00D4510A"/>
    <w:rsid w:val="00D45BB4"/>
    <w:rsid w:val="00D51236"/>
    <w:rsid w:val="00D51942"/>
    <w:rsid w:val="00D523B3"/>
    <w:rsid w:val="00D5649B"/>
    <w:rsid w:val="00D57045"/>
    <w:rsid w:val="00D57978"/>
    <w:rsid w:val="00D624EB"/>
    <w:rsid w:val="00D62AD2"/>
    <w:rsid w:val="00D6492C"/>
    <w:rsid w:val="00D6557E"/>
    <w:rsid w:val="00D66575"/>
    <w:rsid w:val="00D72C37"/>
    <w:rsid w:val="00D76CDF"/>
    <w:rsid w:val="00D82546"/>
    <w:rsid w:val="00D87B36"/>
    <w:rsid w:val="00D906D7"/>
    <w:rsid w:val="00D913D9"/>
    <w:rsid w:val="00D92A65"/>
    <w:rsid w:val="00D9448B"/>
    <w:rsid w:val="00D956F0"/>
    <w:rsid w:val="00DA1EF5"/>
    <w:rsid w:val="00DA2EFA"/>
    <w:rsid w:val="00DA2F06"/>
    <w:rsid w:val="00DA34E1"/>
    <w:rsid w:val="00DA5456"/>
    <w:rsid w:val="00DA56FB"/>
    <w:rsid w:val="00DA725D"/>
    <w:rsid w:val="00DC1175"/>
    <w:rsid w:val="00DC27D2"/>
    <w:rsid w:val="00DC5AFA"/>
    <w:rsid w:val="00DD3D72"/>
    <w:rsid w:val="00DD6F03"/>
    <w:rsid w:val="00DE3A1E"/>
    <w:rsid w:val="00DE6B56"/>
    <w:rsid w:val="00DE77F7"/>
    <w:rsid w:val="00DF00C2"/>
    <w:rsid w:val="00DF0D3C"/>
    <w:rsid w:val="00DF0DFB"/>
    <w:rsid w:val="00DF0F81"/>
    <w:rsid w:val="00DF13C7"/>
    <w:rsid w:val="00DF1B1B"/>
    <w:rsid w:val="00DF2EEA"/>
    <w:rsid w:val="00DF767A"/>
    <w:rsid w:val="00DF77C4"/>
    <w:rsid w:val="00E03C99"/>
    <w:rsid w:val="00E041E3"/>
    <w:rsid w:val="00E046B8"/>
    <w:rsid w:val="00E05532"/>
    <w:rsid w:val="00E158CC"/>
    <w:rsid w:val="00E305A5"/>
    <w:rsid w:val="00E30617"/>
    <w:rsid w:val="00E40EF2"/>
    <w:rsid w:val="00E44EB8"/>
    <w:rsid w:val="00E46126"/>
    <w:rsid w:val="00E4688D"/>
    <w:rsid w:val="00E52071"/>
    <w:rsid w:val="00E52B23"/>
    <w:rsid w:val="00E53988"/>
    <w:rsid w:val="00E54DDF"/>
    <w:rsid w:val="00E610A8"/>
    <w:rsid w:val="00E61311"/>
    <w:rsid w:val="00E64654"/>
    <w:rsid w:val="00E76322"/>
    <w:rsid w:val="00E8080A"/>
    <w:rsid w:val="00E81909"/>
    <w:rsid w:val="00E81A31"/>
    <w:rsid w:val="00E822B0"/>
    <w:rsid w:val="00E83759"/>
    <w:rsid w:val="00E840B3"/>
    <w:rsid w:val="00E8442B"/>
    <w:rsid w:val="00E85035"/>
    <w:rsid w:val="00E8646A"/>
    <w:rsid w:val="00E86CC0"/>
    <w:rsid w:val="00E92712"/>
    <w:rsid w:val="00EA1345"/>
    <w:rsid w:val="00EA1978"/>
    <w:rsid w:val="00EA349B"/>
    <w:rsid w:val="00EA4C14"/>
    <w:rsid w:val="00EA75EC"/>
    <w:rsid w:val="00EB10BC"/>
    <w:rsid w:val="00EB2D92"/>
    <w:rsid w:val="00EB34CC"/>
    <w:rsid w:val="00EB3AC7"/>
    <w:rsid w:val="00EB6D47"/>
    <w:rsid w:val="00EC3451"/>
    <w:rsid w:val="00EC4867"/>
    <w:rsid w:val="00EC50F4"/>
    <w:rsid w:val="00EC5A6C"/>
    <w:rsid w:val="00EC6675"/>
    <w:rsid w:val="00ED200F"/>
    <w:rsid w:val="00ED20AF"/>
    <w:rsid w:val="00ED3846"/>
    <w:rsid w:val="00ED3CC6"/>
    <w:rsid w:val="00ED47A6"/>
    <w:rsid w:val="00ED4A49"/>
    <w:rsid w:val="00EE18CB"/>
    <w:rsid w:val="00EE3ACF"/>
    <w:rsid w:val="00EE6549"/>
    <w:rsid w:val="00EE69EF"/>
    <w:rsid w:val="00EF0365"/>
    <w:rsid w:val="00EF4599"/>
    <w:rsid w:val="00F01E4D"/>
    <w:rsid w:val="00F02265"/>
    <w:rsid w:val="00F04C7D"/>
    <w:rsid w:val="00F05BF3"/>
    <w:rsid w:val="00F065E5"/>
    <w:rsid w:val="00F065EA"/>
    <w:rsid w:val="00F07817"/>
    <w:rsid w:val="00F07EAA"/>
    <w:rsid w:val="00F10C74"/>
    <w:rsid w:val="00F124C0"/>
    <w:rsid w:val="00F134D9"/>
    <w:rsid w:val="00F27595"/>
    <w:rsid w:val="00F275A6"/>
    <w:rsid w:val="00F3169A"/>
    <w:rsid w:val="00F36257"/>
    <w:rsid w:val="00F3680F"/>
    <w:rsid w:val="00F37D08"/>
    <w:rsid w:val="00F40113"/>
    <w:rsid w:val="00F40AF5"/>
    <w:rsid w:val="00F40C4A"/>
    <w:rsid w:val="00F44661"/>
    <w:rsid w:val="00F446A9"/>
    <w:rsid w:val="00F50C62"/>
    <w:rsid w:val="00F55610"/>
    <w:rsid w:val="00F60578"/>
    <w:rsid w:val="00F62276"/>
    <w:rsid w:val="00F62B91"/>
    <w:rsid w:val="00F63430"/>
    <w:rsid w:val="00F64C1B"/>
    <w:rsid w:val="00F6528C"/>
    <w:rsid w:val="00F7092E"/>
    <w:rsid w:val="00F71CC4"/>
    <w:rsid w:val="00F72154"/>
    <w:rsid w:val="00F72849"/>
    <w:rsid w:val="00F750A5"/>
    <w:rsid w:val="00F809F7"/>
    <w:rsid w:val="00F8142E"/>
    <w:rsid w:val="00F81727"/>
    <w:rsid w:val="00F8185F"/>
    <w:rsid w:val="00F84077"/>
    <w:rsid w:val="00F9165B"/>
    <w:rsid w:val="00F9174F"/>
    <w:rsid w:val="00F94922"/>
    <w:rsid w:val="00F9536E"/>
    <w:rsid w:val="00F964F1"/>
    <w:rsid w:val="00F977DC"/>
    <w:rsid w:val="00F97C11"/>
    <w:rsid w:val="00F97C2E"/>
    <w:rsid w:val="00FA0445"/>
    <w:rsid w:val="00FA273A"/>
    <w:rsid w:val="00FA6774"/>
    <w:rsid w:val="00FB35DD"/>
    <w:rsid w:val="00FB460E"/>
    <w:rsid w:val="00FC1570"/>
    <w:rsid w:val="00FC2185"/>
    <w:rsid w:val="00FC68D0"/>
    <w:rsid w:val="00FD003F"/>
    <w:rsid w:val="00FD0E90"/>
    <w:rsid w:val="00FD2DE3"/>
    <w:rsid w:val="00FF5437"/>
    <w:rsid w:val="00FF719E"/>
    <w:rsid w:val="00FF7ACC"/>
    <w:rsid w:val="017CB022"/>
    <w:rsid w:val="03764114"/>
    <w:rsid w:val="06454B5E"/>
    <w:rsid w:val="067DC23B"/>
    <w:rsid w:val="079DDE20"/>
    <w:rsid w:val="0E2681DA"/>
    <w:rsid w:val="101C6F66"/>
    <w:rsid w:val="115E8A38"/>
    <w:rsid w:val="11EDD70B"/>
    <w:rsid w:val="153022C5"/>
    <w:rsid w:val="16977C72"/>
    <w:rsid w:val="16F241BF"/>
    <w:rsid w:val="1AE4AC1F"/>
    <w:rsid w:val="220B67C8"/>
    <w:rsid w:val="23D5CB5D"/>
    <w:rsid w:val="243BC163"/>
    <w:rsid w:val="248B06E3"/>
    <w:rsid w:val="2C90EBF7"/>
    <w:rsid w:val="2FC7C36B"/>
    <w:rsid w:val="363704EF"/>
    <w:rsid w:val="3FBEF4C3"/>
    <w:rsid w:val="46FD8E88"/>
    <w:rsid w:val="48B42113"/>
    <w:rsid w:val="4D931871"/>
    <w:rsid w:val="4D9704D3"/>
    <w:rsid w:val="5EF7121D"/>
    <w:rsid w:val="60B88D8D"/>
    <w:rsid w:val="60ECB6E5"/>
    <w:rsid w:val="6325E758"/>
    <w:rsid w:val="65300463"/>
    <w:rsid w:val="65DC1CF5"/>
    <w:rsid w:val="6B149D64"/>
    <w:rsid w:val="6B2B3510"/>
    <w:rsid w:val="6BB4F466"/>
    <w:rsid w:val="6C42B359"/>
    <w:rsid w:val="762CBF1B"/>
    <w:rsid w:val="770F8ACB"/>
    <w:rsid w:val="778C7D1D"/>
    <w:rsid w:val="779CBBD5"/>
    <w:rsid w:val="7A40AFB6"/>
    <w:rsid w:val="7A8FD5E9"/>
    <w:rsid w:val="7D6CDE5B"/>
    <w:rsid w:val="7F90E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A6FC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F8F"/>
    <w:pPr>
      <w:spacing w:line="360" w:lineRule="auto"/>
    </w:pPr>
    <w:rPr>
      <w:rFonts w:eastAsia="Arial" w:cs="Arial"/>
      <w:sz w:val="22"/>
      <w:szCs w:val="22"/>
      <w:lang w:val="en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0F09"/>
    <w:pPr>
      <w:keepNext/>
      <w:keepLines/>
      <w:spacing w:before="400" w:after="120"/>
      <w:outlineLvl w:val="0"/>
    </w:pPr>
    <w:rPr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73E4"/>
    <w:pPr>
      <w:keepNext/>
      <w:keepLines/>
      <w:spacing w:before="360" w:after="120"/>
      <w:outlineLvl w:val="1"/>
    </w:pPr>
    <w:rPr>
      <w:i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0700"/>
    <w:pPr>
      <w:keepNext/>
      <w:keepLines/>
      <w:spacing w:before="320" w:after="80"/>
      <w:outlineLvl w:val="2"/>
    </w:pPr>
    <w:rPr>
      <w:b/>
      <w:color w:val="434343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2AD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2AD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2AD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link w:val="BaseTextChar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link w:val="ParagraphChar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uiPriority w:val="20"/>
    <w:qFormat/>
    <w:rsid w:val="009A3899"/>
    <w:rPr>
      <w:i/>
      <w:iCs/>
    </w:rPr>
  </w:style>
  <w:style w:type="character" w:styleId="EndnoteReference">
    <w:name w:val="endnote reference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rsid w:val="009A3899"/>
    <w:rPr>
      <w:i/>
      <w:iCs/>
    </w:rPr>
  </w:style>
  <w:style w:type="character" w:styleId="HTMLCode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A3899"/>
    <w:rPr>
      <w:i/>
      <w:iCs/>
    </w:rPr>
  </w:style>
  <w:style w:type="character" w:styleId="HTMLKeyboard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rsid w:val="009A3899"/>
    <w:rPr>
      <w:rFonts w:ascii="Courier New" w:hAnsi="Courier New" w:cs="Courier New"/>
    </w:rPr>
  </w:style>
  <w:style w:type="character" w:styleId="HTMLTypewriter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A3899"/>
    <w:rPr>
      <w:i/>
      <w:iCs/>
    </w:rPr>
  </w:style>
  <w:style w:type="character" w:styleId="Hyperlink">
    <w:name w:val="Hyperlink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rsid w:val="009A3899"/>
    <w:pPr>
      <w:spacing w:after="80"/>
    </w:pPr>
  </w:style>
  <w:style w:type="paragraph" w:customStyle="1" w:styleId="SX-Date">
    <w:name w:val="SX-Date"/>
    <w:basedOn w:val="Normal"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rsid w:val="009A7F20"/>
  </w:style>
  <w:style w:type="character" w:customStyle="1" w:styleId="custom-cit-author">
    <w:name w:val="custom-cit-author"/>
    <w:basedOn w:val="DefaultParagraphFont"/>
    <w:rsid w:val="00943D39"/>
  </w:style>
  <w:style w:type="character" w:customStyle="1" w:styleId="custom-cit-title">
    <w:name w:val="custom-cit-title"/>
    <w:basedOn w:val="DefaultParagraphFont"/>
    <w:rsid w:val="00943D39"/>
  </w:style>
  <w:style w:type="character" w:customStyle="1" w:styleId="custom-cit-jour-title">
    <w:name w:val="custom-cit-jour-title"/>
    <w:basedOn w:val="DefaultParagraphFont"/>
    <w:rsid w:val="00943D39"/>
  </w:style>
  <w:style w:type="character" w:customStyle="1" w:styleId="custom-cit-volume">
    <w:name w:val="custom-cit-volume"/>
    <w:basedOn w:val="DefaultParagraphFont"/>
    <w:rsid w:val="00943D39"/>
  </w:style>
  <w:style w:type="character" w:customStyle="1" w:styleId="custom-cit-volume-sep">
    <w:name w:val="custom-cit-volume-sep"/>
    <w:basedOn w:val="DefaultParagraphFont"/>
    <w:rsid w:val="00943D39"/>
  </w:style>
  <w:style w:type="character" w:customStyle="1" w:styleId="custom-cit-fpage">
    <w:name w:val="custom-cit-fpage"/>
    <w:basedOn w:val="DefaultParagraphFont"/>
    <w:rsid w:val="00943D39"/>
  </w:style>
  <w:style w:type="character" w:customStyle="1" w:styleId="custom-cit-date">
    <w:name w:val="custom-cit-date"/>
    <w:basedOn w:val="DefaultParagraphFont"/>
    <w:rsid w:val="00943D39"/>
  </w:style>
  <w:style w:type="paragraph" w:customStyle="1" w:styleId="MediumList2-Accent21">
    <w:name w:val="Medium List 2 - Accent 21"/>
    <w:hidden/>
    <w:uiPriority w:val="99"/>
    <w:semiHidden/>
    <w:rsid w:val="001B3B1A"/>
  </w:style>
  <w:style w:type="table" w:styleId="TableGrid">
    <w:name w:val="Table Grid"/>
    <w:basedOn w:val="TableNormal"/>
    <w:rsid w:val="00B547A9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5309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992F95"/>
    <w:pPr>
      <w:jc w:val="center"/>
    </w:pPr>
    <w:rPr>
      <w:rFonts w:cs="Times New Roman"/>
      <w:noProof/>
      <w:sz w:val="24"/>
    </w:rPr>
  </w:style>
  <w:style w:type="character" w:customStyle="1" w:styleId="BaseTextChar">
    <w:name w:val="Base_Text Char"/>
    <w:basedOn w:val="DefaultParagraphFont"/>
    <w:link w:val="BaseText"/>
    <w:rsid w:val="00992F95"/>
    <w:rPr>
      <w:rFonts w:eastAsia="Times New Roman"/>
      <w:sz w:val="24"/>
      <w:szCs w:val="24"/>
    </w:rPr>
  </w:style>
  <w:style w:type="character" w:customStyle="1" w:styleId="ParagraphChar">
    <w:name w:val="Paragraph Char"/>
    <w:basedOn w:val="BaseTextChar"/>
    <w:link w:val="Paragraph"/>
    <w:rsid w:val="00992F95"/>
    <w:rPr>
      <w:rFonts w:eastAsia="Times New Roman"/>
      <w:sz w:val="24"/>
      <w:szCs w:val="24"/>
    </w:rPr>
  </w:style>
  <w:style w:type="character" w:customStyle="1" w:styleId="EndNoteBibliographyTitleChar">
    <w:name w:val="EndNote Bibliography Title Char"/>
    <w:basedOn w:val="ParagraphChar"/>
    <w:link w:val="EndNoteBibliographyTitle"/>
    <w:rsid w:val="00992F95"/>
    <w:rPr>
      <w:rFonts w:eastAsia="Arial"/>
      <w:noProof/>
      <w:sz w:val="24"/>
      <w:szCs w:val="22"/>
      <w:lang w:val="en" w:eastAsia="en-GB"/>
    </w:rPr>
  </w:style>
  <w:style w:type="paragraph" w:customStyle="1" w:styleId="EndNoteBibliography">
    <w:name w:val="EndNote Bibliography"/>
    <w:basedOn w:val="Normal"/>
    <w:link w:val="EndNoteBibliographyChar"/>
    <w:rsid w:val="00992F95"/>
    <w:pPr>
      <w:spacing w:line="240" w:lineRule="auto"/>
    </w:pPr>
    <w:rPr>
      <w:rFonts w:cs="Times New Roman"/>
      <w:noProof/>
      <w:sz w:val="24"/>
    </w:rPr>
  </w:style>
  <w:style w:type="character" w:customStyle="1" w:styleId="EndNoteBibliographyChar">
    <w:name w:val="EndNote Bibliography Char"/>
    <w:basedOn w:val="ParagraphChar"/>
    <w:link w:val="EndNoteBibliography"/>
    <w:rsid w:val="00992F95"/>
    <w:rPr>
      <w:rFonts w:eastAsia="Arial"/>
      <w:noProof/>
      <w:sz w:val="24"/>
      <w:szCs w:val="22"/>
      <w:lang w:val="en"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436650"/>
    <w:pPr>
      <w:spacing w:after="200"/>
    </w:pPr>
    <w:rPr>
      <w:i/>
      <w:iCs/>
      <w:color w:val="44546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E0F09"/>
    <w:rPr>
      <w:rFonts w:eastAsia="Arial" w:cs="Arial"/>
      <w:sz w:val="28"/>
      <w:szCs w:val="40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A73E4"/>
    <w:rPr>
      <w:rFonts w:eastAsia="Arial" w:cs="Arial"/>
      <w:i/>
      <w:sz w:val="24"/>
      <w:szCs w:val="32"/>
      <w:lang w:val="en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10700"/>
    <w:rPr>
      <w:rFonts w:eastAsia="Arial" w:cs="Arial"/>
      <w:b/>
      <w:color w:val="434343"/>
      <w:sz w:val="22"/>
      <w:szCs w:val="28"/>
      <w:lang w:val="en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A13"/>
    <w:rPr>
      <w:rFonts w:ascii="Arial" w:eastAsia="Arial" w:hAnsi="Arial" w:cs="Arial"/>
      <w:color w:val="666666"/>
      <w:sz w:val="24"/>
      <w:szCs w:val="24"/>
      <w:lang w:val="en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7A13"/>
    <w:rPr>
      <w:rFonts w:ascii="Arial" w:eastAsia="Arial" w:hAnsi="Arial" w:cs="Arial"/>
      <w:color w:val="666666"/>
      <w:sz w:val="22"/>
      <w:szCs w:val="22"/>
      <w:lang w:val="en"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7A13"/>
    <w:rPr>
      <w:rFonts w:ascii="Arial" w:eastAsia="Arial" w:hAnsi="Arial" w:cs="Arial"/>
      <w:i/>
      <w:color w:val="666666"/>
      <w:sz w:val="22"/>
      <w:szCs w:val="22"/>
      <w:lang w:val="en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B092D"/>
    <w:pPr>
      <w:keepNext/>
      <w:keepLines/>
      <w:spacing w:after="60"/>
    </w:pPr>
    <w:rPr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092D"/>
    <w:rPr>
      <w:rFonts w:eastAsia="Arial" w:cs="Arial"/>
      <w:sz w:val="32"/>
      <w:szCs w:val="52"/>
      <w:lang w:val="en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AD2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07A13"/>
    <w:rPr>
      <w:rFonts w:ascii="Arial" w:eastAsia="Arial" w:hAnsi="Arial" w:cs="Arial"/>
      <w:color w:val="666666"/>
      <w:sz w:val="30"/>
      <w:szCs w:val="30"/>
      <w:lang w:val="en" w:eastAsia="en-GB"/>
    </w:rPr>
  </w:style>
  <w:style w:type="paragraph" w:customStyle="1" w:styleId="SMcaption">
    <w:name w:val="SM caption"/>
    <w:basedOn w:val="Normal"/>
    <w:qFormat/>
    <w:rsid w:val="00AD59D9"/>
    <w:pPr>
      <w:spacing w:line="240" w:lineRule="auto"/>
    </w:pPr>
    <w:rPr>
      <w:rFonts w:eastAsia="Times New Roman" w:cs="Times New Roman"/>
      <w:sz w:val="24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320BB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B285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2856"/>
    <w:rPr>
      <w:rFonts w:eastAsia="Arial" w:cs="Arial"/>
      <w:lang w:val="en" w:eastAsia="en-GB"/>
    </w:rPr>
  </w:style>
  <w:style w:type="paragraph" w:styleId="Revision">
    <w:name w:val="Revision"/>
    <w:hidden/>
    <w:uiPriority w:val="99"/>
    <w:semiHidden/>
    <w:rsid w:val="008162F1"/>
    <w:rPr>
      <w:rFonts w:eastAsia="Arial" w:cs="Arial"/>
      <w:sz w:val="22"/>
      <w:szCs w:val="22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1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jsm\OneDrive%20-%20Plymouth%20Marine%20Laboratory\papers\GlobalAlan\Submission03\Elementa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E551D5D5B88846823FF7B875805D8C" ma:contentTypeVersion="14" ma:contentTypeDescription="Create a new document." ma:contentTypeScope="" ma:versionID="3adf276643da9904609bdd6a6121db66">
  <xsd:schema xmlns:xsd="http://www.w3.org/2001/XMLSchema" xmlns:xs="http://www.w3.org/2001/XMLSchema" xmlns:p="http://schemas.microsoft.com/office/2006/metadata/properties" xmlns:ns3="32240d2e-6b8a-4404-8563-a660e738cd9c" xmlns:ns4="46a6ed31-16c8-4d65-b971-fd007d28319b" targetNamespace="http://schemas.microsoft.com/office/2006/metadata/properties" ma:root="true" ma:fieldsID="8eb555d7dbc9f1ef43ce78f5e61b2fb2" ns3:_="" ns4:_="">
    <xsd:import namespace="32240d2e-6b8a-4404-8563-a660e738cd9c"/>
    <xsd:import namespace="46a6ed31-16c8-4d65-b971-fd007d2831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40d2e-6b8a-4404-8563-a660e738c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6ed31-16c8-4d65-b971-fd007d2831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EC6F4A-E94B-424A-B59A-A83A08BCAD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007040-0F67-41EA-8740-82CB3F4BC4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F60F3C-B652-4AA1-BF7F-08309D1A1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240d2e-6b8a-4404-8563-a660e738cd9c"/>
    <ds:schemaRef ds:uri="46a6ed31-16c8-4d65-b971-fd007d2831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019445-CA74-4879-94B5-1432341CFE8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C:\Users\tjsm\OneDrive - Plymouth Marine Laboratory\papers\GlobalAlan\Submission03\Elementa Word Template.dotx</Template>
  <TotalTime>0</TotalTime>
  <Pages>12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Manuscript Template</vt:lpstr>
    </vt:vector>
  </TitlesOfParts>
  <Manager/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/>
  <cp:keywords/>
  <cp:lastModifiedBy/>
  <cp:revision>1</cp:revision>
  <cp:lastPrinted>2021-04-15T17:04:00Z</cp:lastPrinted>
  <dcterms:created xsi:type="dcterms:W3CDTF">2021-11-22T13:49:00Z</dcterms:created>
  <dcterms:modified xsi:type="dcterms:W3CDTF">2021-11-22T13:51:00Z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0x01010086E551D5D5B88846823FF7B875805D8C</vt:lpwstr>
  </property>
</Properties>
</file>